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70D5E" w14:textId="77777777" w:rsidR="002E2B67" w:rsidRDefault="002E2B67">
      <w:pPr>
        <w:rPr>
          <w:i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40"/>
        <w:gridCol w:w="4849"/>
        <w:gridCol w:w="1461"/>
        <w:gridCol w:w="3140"/>
      </w:tblGrid>
      <w:tr w:rsidR="00686F12" w14:paraId="407FD63E" w14:textId="77777777" w:rsidTr="00BD7D36">
        <w:tc>
          <w:tcPr>
            <w:tcW w:w="621" w:type="pct"/>
            <w:shd w:val="clear" w:color="auto" w:fill="FFFF00"/>
          </w:tcPr>
          <w:p w14:paraId="7578D9EA" w14:textId="3E79AA1B" w:rsidR="00686F12" w:rsidRDefault="00686F12" w:rsidP="004B5C57">
            <w:pPr>
              <w:pStyle w:val="Heading2"/>
            </w:pPr>
            <w:r>
              <w:t xml:space="preserve">Project </w:t>
            </w:r>
            <w:r w:rsidR="00956691">
              <w:t>Name</w:t>
            </w:r>
          </w:p>
        </w:tc>
        <w:tc>
          <w:tcPr>
            <w:tcW w:w="2247" w:type="pct"/>
            <w:shd w:val="clear" w:color="auto" w:fill="FFFF00"/>
          </w:tcPr>
          <w:p w14:paraId="384CCF22" w14:textId="09AF5BD8" w:rsidR="00686F12" w:rsidRDefault="00686F12" w:rsidP="004B5C57">
            <w:pPr>
              <w:pStyle w:val="Heading2"/>
            </w:pPr>
            <w:r>
              <w:t xml:space="preserve">Project </w:t>
            </w:r>
            <w:r w:rsidR="00956691">
              <w:t>Summary</w:t>
            </w:r>
          </w:p>
        </w:tc>
        <w:tc>
          <w:tcPr>
            <w:tcW w:w="677" w:type="pct"/>
            <w:shd w:val="clear" w:color="auto" w:fill="FFFF00"/>
          </w:tcPr>
          <w:p w14:paraId="75B31F32" w14:textId="77777777" w:rsidR="00686F12" w:rsidRDefault="00686F12" w:rsidP="004B5C57">
            <w:pPr>
              <w:pStyle w:val="Heading2"/>
            </w:pPr>
            <w:r>
              <w:t>Date Submitted</w:t>
            </w:r>
          </w:p>
        </w:tc>
        <w:tc>
          <w:tcPr>
            <w:tcW w:w="1455" w:type="pct"/>
            <w:shd w:val="clear" w:color="auto" w:fill="FFFF00"/>
          </w:tcPr>
          <w:p w14:paraId="73C0A4D1" w14:textId="31D59A42" w:rsidR="00686F12" w:rsidRDefault="00956691" w:rsidP="004B5C57">
            <w:pPr>
              <w:pStyle w:val="Heading2"/>
            </w:pPr>
            <w:r>
              <w:t>Created By</w:t>
            </w:r>
          </w:p>
        </w:tc>
      </w:tr>
      <w:tr w:rsidR="00BD7D36" w:rsidRPr="003439AC" w14:paraId="31FAEF73" w14:textId="77777777" w:rsidTr="00BD7D36">
        <w:tc>
          <w:tcPr>
            <w:tcW w:w="621" w:type="pct"/>
            <w:shd w:val="clear" w:color="auto" w:fill="FFFFFF" w:themeFill="background1"/>
          </w:tcPr>
          <w:p w14:paraId="034AED28" w14:textId="7913BE58" w:rsidR="00BD7D36" w:rsidRPr="003439AC" w:rsidRDefault="00BD7D36" w:rsidP="00BD7D36">
            <w:pPr>
              <w:rPr>
                <w:rStyle w:val="PlaceholderText"/>
                <w:color w:val="auto"/>
              </w:rPr>
            </w:pPr>
            <w:r w:rsidRPr="003439AC">
              <w:rPr>
                <w:rStyle w:val="PlaceholderText"/>
                <w:color w:val="auto"/>
              </w:rPr>
              <w:t xml:space="preserve">Space Consult 007 </w:t>
            </w:r>
          </w:p>
        </w:tc>
        <w:tc>
          <w:tcPr>
            <w:tcW w:w="2247" w:type="pct"/>
            <w:shd w:val="clear" w:color="auto" w:fill="FFFFFF" w:themeFill="background1"/>
          </w:tcPr>
          <w:p w14:paraId="6C78C8D5" w14:textId="48959AFD" w:rsidR="00BD7D36" w:rsidRPr="003439AC" w:rsidRDefault="00BD7D36" w:rsidP="00BD7D36">
            <w:pPr>
              <w:rPr>
                <w:rStyle w:val="PlaceholderText"/>
                <w:color w:val="auto"/>
              </w:rPr>
            </w:pPr>
            <w:r w:rsidRPr="003439AC">
              <w:rPr>
                <w:rStyle w:val="PlaceholderText"/>
                <w:color w:val="auto"/>
              </w:rPr>
              <w:t>This project aims at creating a website for a multi-vendor home accessories store based in the UK. They bridge the gap between vendors and customers by providing a platform where the customers can have access to a variety of goods by different producers and vendors listed on the website, and on the flip side, vendors have their goods on a platform where target customers can easily reach them.</w:t>
            </w:r>
          </w:p>
        </w:tc>
        <w:tc>
          <w:tcPr>
            <w:tcW w:w="677" w:type="pct"/>
            <w:shd w:val="clear" w:color="auto" w:fill="FFFFFF" w:themeFill="background1"/>
          </w:tcPr>
          <w:p w14:paraId="70BD8126" w14:textId="193CC524" w:rsidR="00BD7D36" w:rsidRPr="003439AC" w:rsidRDefault="00BD7D36" w:rsidP="00BD7D36">
            <w:pPr>
              <w:rPr>
                <w:rStyle w:val="PlaceholderText"/>
                <w:color w:val="auto"/>
              </w:rPr>
            </w:pPr>
            <w:r w:rsidRPr="003439AC">
              <w:rPr>
                <w:rStyle w:val="PlaceholderText"/>
                <w:color w:val="auto"/>
              </w:rPr>
              <w:t>July 21, 2022</w:t>
            </w:r>
          </w:p>
        </w:tc>
        <w:tc>
          <w:tcPr>
            <w:tcW w:w="1455" w:type="pct"/>
            <w:shd w:val="clear" w:color="auto" w:fill="FFFFFF" w:themeFill="background1"/>
          </w:tcPr>
          <w:p w14:paraId="318D2CC6" w14:textId="77777777" w:rsidR="00BD7D36" w:rsidRPr="00BD7D36" w:rsidRDefault="00BD7D36" w:rsidP="00BD7D36">
            <w:pPr>
              <w:rPr>
                <w:rStyle w:val="PlaceholderText"/>
                <w:color w:val="auto"/>
                <w:szCs w:val="20"/>
              </w:rPr>
            </w:pPr>
            <w:r w:rsidRPr="00BD7D36">
              <w:rPr>
                <w:rStyle w:val="PlaceholderText"/>
                <w:color w:val="auto"/>
                <w:szCs w:val="20"/>
              </w:rPr>
              <w:t>NCHEDOMCHUKWU IFEBUZOR</w:t>
            </w:r>
            <w:r w:rsidRPr="00BD7D36">
              <w:rPr>
                <w:rStyle w:val="PlaceholderText"/>
                <w:color w:val="auto"/>
                <w:szCs w:val="20"/>
              </w:rPr>
              <w:t>,</w:t>
            </w:r>
            <w:r w:rsidRPr="00BD7D36">
              <w:rPr>
                <w:rStyle w:val="PlaceholderText"/>
                <w:color w:val="auto"/>
                <w:szCs w:val="20"/>
              </w:rPr>
              <w:t xml:space="preserve"> </w:t>
            </w:r>
            <w:r w:rsidRPr="00BD7D36">
              <w:rPr>
                <w:rStyle w:val="PlaceholderText"/>
                <w:color w:val="auto"/>
                <w:szCs w:val="20"/>
              </w:rPr>
              <w:t xml:space="preserve">CHIDINMA AMANDA OBI, CATHERINE IGBOANUGO, </w:t>
            </w:r>
          </w:p>
          <w:p w14:paraId="3F188F74" w14:textId="77777777" w:rsidR="00BD7D36" w:rsidRPr="00BD7D36" w:rsidRDefault="00BD7D36" w:rsidP="00BD7D36">
            <w:pPr>
              <w:rPr>
                <w:rStyle w:val="PlaceholderText"/>
                <w:color w:val="auto"/>
                <w:szCs w:val="20"/>
              </w:rPr>
            </w:pPr>
            <w:r w:rsidRPr="00BD7D36">
              <w:rPr>
                <w:rStyle w:val="PlaceholderText"/>
                <w:color w:val="auto"/>
                <w:szCs w:val="20"/>
              </w:rPr>
              <w:t xml:space="preserve">IGBRU OGHENERO, </w:t>
            </w:r>
          </w:p>
          <w:p w14:paraId="7D6F4D71" w14:textId="0FFB848B" w:rsidR="00BD7D36" w:rsidRPr="00BD7D36" w:rsidRDefault="00BD7D36" w:rsidP="00BD7D36">
            <w:pPr>
              <w:rPr>
                <w:rStyle w:val="PlaceholderText"/>
                <w:color w:val="auto"/>
                <w:szCs w:val="20"/>
              </w:rPr>
            </w:pPr>
            <w:r w:rsidRPr="00BD7D36">
              <w:rPr>
                <w:rStyle w:val="PlaceholderText"/>
                <w:color w:val="auto"/>
                <w:szCs w:val="20"/>
              </w:rPr>
              <w:t>MAC-ROY IBADIN.</w:t>
            </w:r>
          </w:p>
        </w:tc>
      </w:tr>
    </w:tbl>
    <w:p w14:paraId="02C0CAF3" w14:textId="77777777" w:rsidR="00E80568" w:rsidRDefault="00E80568">
      <w:pPr>
        <w:rPr>
          <w:i/>
        </w:rPr>
      </w:pPr>
    </w:p>
    <w:p w14:paraId="39367A49" w14:textId="2EB1DC4D" w:rsidR="00EA2D67" w:rsidRDefault="00446CB7" w:rsidP="00446CB7">
      <w:pPr>
        <w:pStyle w:val="Heading2"/>
      </w:pPr>
      <w:r>
        <w:t xml:space="preserve">Step 1. </w:t>
      </w:r>
      <w:r w:rsidR="00EA2D67">
        <w:t>Project Deliverables</w:t>
      </w:r>
      <w:r w:rsidR="00BA302F">
        <w:t xml:space="preserve"> </w:t>
      </w:r>
      <w:r w:rsidR="00956691">
        <w:t>(Requirements)</w:t>
      </w:r>
    </w:p>
    <w:p w14:paraId="79FE0A3A" w14:textId="0A8A2CFE" w:rsidR="00EA2D67" w:rsidRPr="00441BF4" w:rsidRDefault="00EA2D67" w:rsidP="00EA2D67">
      <w:pPr>
        <w:rPr>
          <w:rStyle w:val="PlaceholderText"/>
          <w:color w:val="auto"/>
        </w:rPr>
      </w:pPr>
      <w:r w:rsidRPr="00441BF4">
        <w:rPr>
          <w:rStyle w:val="PlaceholderText"/>
          <w:color w:val="auto"/>
        </w:rPr>
        <w:t xml:space="preserve">Please list </w:t>
      </w:r>
      <w:r w:rsidRPr="00441BF4">
        <w:rPr>
          <w:rStyle w:val="PlaceholderText"/>
          <w:i/>
          <w:color w:val="auto"/>
        </w:rPr>
        <w:t>all project deliverables</w:t>
      </w:r>
      <w:r w:rsidR="00A47FA0" w:rsidRPr="00441BF4">
        <w:rPr>
          <w:rStyle w:val="PlaceholderText"/>
          <w:color w:val="auto"/>
        </w:rPr>
        <w:t xml:space="preserve"> listed in the Project </w:t>
      </w:r>
      <w:r w:rsidRPr="00441BF4">
        <w:rPr>
          <w:rStyle w:val="PlaceholderText"/>
          <w:color w:val="auto"/>
        </w:rPr>
        <w:t>and, if necessary, elaborate on</w:t>
      </w:r>
      <w:r w:rsidR="00A47FA0" w:rsidRPr="00441BF4">
        <w:rPr>
          <w:rStyle w:val="PlaceholderText"/>
          <w:color w:val="auto"/>
        </w:rPr>
        <w:t xml:space="preserve"> them.</w:t>
      </w:r>
      <w:r w:rsidRPr="00441BF4">
        <w:rPr>
          <w:rStyle w:val="PlaceholderText"/>
          <w:color w:val="auto"/>
        </w:rPr>
        <w:t xml:space="preserve"> </w:t>
      </w:r>
      <w:r w:rsidR="006938E5" w:rsidRPr="00441BF4">
        <w:rPr>
          <w:rStyle w:val="PlaceholderText"/>
          <w:color w:val="auto"/>
        </w:rPr>
        <w:t>Add more rows as necessary.</w:t>
      </w:r>
    </w:p>
    <w:p w14:paraId="21DB3D65" w14:textId="77777777" w:rsidR="00EA2D67" w:rsidRPr="00EA2D67" w:rsidRDefault="00EA2D67" w:rsidP="00EA2D67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17"/>
        <w:gridCol w:w="9273"/>
      </w:tblGrid>
      <w:tr w:rsidR="00EA0507" w:rsidRPr="00EA0507" w14:paraId="6E717ACC" w14:textId="77777777" w:rsidTr="00037B06">
        <w:tc>
          <w:tcPr>
            <w:tcW w:w="703" w:type="pct"/>
            <w:shd w:val="clear" w:color="auto" w:fill="FFFF00"/>
          </w:tcPr>
          <w:p w14:paraId="72CF1BF0" w14:textId="71BEFB48" w:rsidR="00EA2D67" w:rsidRPr="00EA0507" w:rsidRDefault="00EA2D67" w:rsidP="005A32B6">
            <w:r w:rsidRPr="00EA0507">
              <w:t xml:space="preserve">Deliverable </w:t>
            </w:r>
          </w:p>
        </w:tc>
        <w:tc>
          <w:tcPr>
            <w:tcW w:w="4297" w:type="pct"/>
            <w:shd w:val="clear" w:color="auto" w:fill="FFFF00"/>
          </w:tcPr>
          <w:p w14:paraId="0E6FB4A3" w14:textId="77777777" w:rsidR="00EA2D67" w:rsidRPr="00EA0507" w:rsidRDefault="00EA2D67" w:rsidP="005A32B6">
            <w:r w:rsidRPr="00EA0507">
              <w:t>Description</w:t>
            </w:r>
          </w:p>
        </w:tc>
      </w:tr>
      <w:tr w:rsidR="00EA0507" w:rsidRPr="00EA0507" w14:paraId="249E8009" w14:textId="77777777" w:rsidTr="00EA2D67">
        <w:tc>
          <w:tcPr>
            <w:tcW w:w="703" w:type="pct"/>
            <w:shd w:val="clear" w:color="auto" w:fill="auto"/>
          </w:tcPr>
          <w:p w14:paraId="1280DD0C" w14:textId="621F895F" w:rsidR="00EA2D67" w:rsidRPr="00EA0507" w:rsidRDefault="00EA2D67" w:rsidP="00EA2D67">
            <w:r w:rsidRPr="00EA0507">
              <w:rPr>
                <w:rStyle w:val="PlaceholderText"/>
                <w:color w:val="auto"/>
              </w:rPr>
              <w:t>1</w:t>
            </w:r>
            <w:r w:rsidR="0048650D">
              <w:rPr>
                <w:rStyle w:val="PlaceholderText"/>
                <w:color w:val="auto"/>
              </w:rPr>
              <w:t>.</w:t>
            </w:r>
            <w:r w:rsidR="0048650D">
              <w:rPr>
                <w:rStyle w:val="PlaceholderText"/>
              </w:rPr>
              <w:t xml:space="preserve"> </w:t>
            </w:r>
            <w:r w:rsidR="00713365" w:rsidRPr="00EA0507">
              <w:rPr>
                <w:rStyle w:val="PlaceholderText"/>
                <w:color w:val="auto"/>
              </w:rPr>
              <w:t>Link to Admin Portal:</w:t>
            </w:r>
          </w:p>
        </w:tc>
        <w:tc>
          <w:tcPr>
            <w:tcW w:w="4297" w:type="pct"/>
            <w:shd w:val="clear" w:color="auto" w:fill="auto"/>
          </w:tcPr>
          <w:p w14:paraId="74ACCF6D" w14:textId="672A49CA" w:rsidR="00EA2D67" w:rsidRPr="00EA0507" w:rsidRDefault="00A554BE" w:rsidP="00EA2D67">
            <w:r w:rsidRPr="00EA0507">
              <w:rPr>
                <w:rStyle w:val="PlaceholderText"/>
                <w:color w:val="auto"/>
              </w:rPr>
              <w:t xml:space="preserve">The admin portal should be integrated into the website thereby allowing the admin users access the portal directly from the website by just clicking on the link. </w:t>
            </w:r>
          </w:p>
        </w:tc>
      </w:tr>
      <w:tr w:rsidR="00EA0507" w:rsidRPr="00EA0507" w14:paraId="1FC93BD0" w14:textId="77777777" w:rsidTr="00EA2D67">
        <w:tc>
          <w:tcPr>
            <w:tcW w:w="703" w:type="pct"/>
            <w:shd w:val="clear" w:color="auto" w:fill="auto"/>
          </w:tcPr>
          <w:p w14:paraId="6FA2A16C" w14:textId="7F79CB31" w:rsidR="006938E5" w:rsidRPr="00EA0507" w:rsidRDefault="006938E5" w:rsidP="00EA2D67">
            <w:pPr>
              <w:rPr>
                <w:rStyle w:val="PlaceholderText"/>
                <w:color w:val="auto"/>
              </w:rPr>
            </w:pPr>
            <w:r w:rsidRPr="00EA0507">
              <w:rPr>
                <w:rStyle w:val="PlaceholderText"/>
                <w:color w:val="auto"/>
              </w:rPr>
              <w:t>2</w:t>
            </w:r>
            <w:r w:rsidR="004321B6">
              <w:rPr>
                <w:rStyle w:val="PlaceholderText"/>
                <w:color w:val="auto"/>
              </w:rPr>
              <w:t>.</w:t>
            </w:r>
            <w:r w:rsidR="004321B6">
              <w:rPr>
                <w:rStyle w:val="PlaceholderText"/>
              </w:rPr>
              <w:t xml:space="preserve"> </w:t>
            </w:r>
            <w:r w:rsidR="004321B6" w:rsidRPr="00EA0507">
              <w:rPr>
                <w:rStyle w:val="PlaceholderText"/>
                <w:color w:val="auto"/>
              </w:rPr>
              <w:t>Reviews:</w:t>
            </w:r>
          </w:p>
        </w:tc>
        <w:tc>
          <w:tcPr>
            <w:tcW w:w="4297" w:type="pct"/>
            <w:shd w:val="clear" w:color="auto" w:fill="auto"/>
          </w:tcPr>
          <w:p w14:paraId="4D17A95D" w14:textId="2B33D99F" w:rsidR="006938E5" w:rsidRPr="00EA0507" w:rsidRDefault="00A554BE" w:rsidP="00A554BE">
            <w:pPr>
              <w:tabs>
                <w:tab w:val="left" w:pos="3323"/>
              </w:tabs>
              <w:rPr>
                <w:rStyle w:val="PlaceholderText"/>
                <w:color w:val="auto"/>
              </w:rPr>
            </w:pPr>
            <w:r w:rsidRPr="00EA0507">
              <w:rPr>
                <w:rStyle w:val="PlaceholderText"/>
                <w:color w:val="auto"/>
              </w:rPr>
              <w:t xml:space="preserve">This </w:t>
            </w:r>
            <w:r w:rsidR="00586877" w:rsidRPr="00EA0507">
              <w:rPr>
                <w:rStyle w:val="PlaceholderText"/>
                <w:color w:val="auto"/>
              </w:rPr>
              <w:t>enables</w:t>
            </w:r>
            <w:r w:rsidRPr="00EA0507">
              <w:rPr>
                <w:rStyle w:val="PlaceholderText"/>
                <w:color w:val="auto"/>
              </w:rPr>
              <w:t xml:space="preserve"> customers </w:t>
            </w:r>
            <w:r w:rsidR="00586877" w:rsidRPr="00EA0507">
              <w:rPr>
                <w:rStyle w:val="PlaceholderText"/>
                <w:color w:val="auto"/>
              </w:rPr>
              <w:t>to be</w:t>
            </w:r>
            <w:r w:rsidRPr="00EA0507">
              <w:rPr>
                <w:rStyle w:val="PlaceholderText"/>
                <w:color w:val="auto"/>
              </w:rPr>
              <w:t xml:space="preserve"> able to post reviews of different products on the website and </w:t>
            </w:r>
            <w:r w:rsidR="00BA302F" w:rsidRPr="00EA0507">
              <w:rPr>
                <w:rStyle w:val="PlaceholderText"/>
                <w:color w:val="auto"/>
              </w:rPr>
              <w:t>other</w:t>
            </w:r>
            <w:r w:rsidRPr="00EA0507">
              <w:rPr>
                <w:rStyle w:val="PlaceholderText"/>
                <w:color w:val="auto"/>
              </w:rPr>
              <w:t xml:space="preserve"> users can view it.</w:t>
            </w:r>
          </w:p>
        </w:tc>
      </w:tr>
      <w:tr w:rsidR="00EA0507" w:rsidRPr="00EA0507" w14:paraId="53DF4869" w14:textId="77777777" w:rsidTr="00EA2D67">
        <w:tc>
          <w:tcPr>
            <w:tcW w:w="703" w:type="pct"/>
            <w:shd w:val="clear" w:color="auto" w:fill="auto"/>
          </w:tcPr>
          <w:p w14:paraId="06086B0A" w14:textId="76E9F706" w:rsidR="006938E5" w:rsidRPr="00EA0507" w:rsidRDefault="006938E5" w:rsidP="00EA2D67">
            <w:pPr>
              <w:rPr>
                <w:rStyle w:val="PlaceholderText"/>
                <w:color w:val="auto"/>
              </w:rPr>
            </w:pPr>
            <w:r w:rsidRPr="00EA0507">
              <w:rPr>
                <w:rStyle w:val="PlaceholderText"/>
                <w:color w:val="auto"/>
              </w:rPr>
              <w:t>3</w:t>
            </w:r>
            <w:r w:rsidR="004321B6">
              <w:rPr>
                <w:rStyle w:val="PlaceholderText"/>
                <w:color w:val="auto"/>
              </w:rPr>
              <w:t>.</w:t>
            </w:r>
            <w:r w:rsidR="004321B6">
              <w:rPr>
                <w:rStyle w:val="PlaceholderText"/>
              </w:rPr>
              <w:t xml:space="preserve"> </w:t>
            </w:r>
            <w:r w:rsidR="004321B6" w:rsidRPr="00EA0507">
              <w:rPr>
                <w:rStyle w:val="PlaceholderText"/>
                <w:color w:val="auto"/>
              </w:rPr>
              <w:t>Contact Us:</w:t>
            </w:r>
          </w:p>
        </w:tc>
        <w:tc>
          <w:tcPr>
            <w:tcW w:w="4297" w:type="pct"/>
            <w:shd w:val="clear" w:color="auto" w:fill="auto"/>
          </w:tcPr>
          <w:p w14:paraId="0BFF1542" w14:textId="42681DAB" w:rsidR="006938E5" w:rsidRPr="00EA0507" w:rsidRDefault="00A554BE" w:rsidP="00EA2D67">
            <w:pPr>
              <w:rPr>
                <w:rStyle w:val="PlaceholderText"/>
                <w:color w:val="auto"/>
              </w:rPr>
            </w:pPr>
            <w:r w:rsidRPr="00EA0507">
              <w:rPr>
                <w:rStyle w:val="PlaceholderText"/>
                <w:color w:val="auto"/>
              </w:rPr>
              <w:t>This ensures that clients to the website can easily access the contact details of the business</w:t>
            </w:r>
            <w:r w:rsidR="00586877" w:rsidRPr="00EA0507">
              <w:rPr>
                <w:rStyle w:val="PlaceholderText"/>
                <w:color w:val="auto"/>
              </w:rPr>
              <w:t xml:space="preserve"> and </w:t>
            </w:r>
            <w:r w:rsidRPr="00EA0507">
              <w:rPr>
                <w:rStyle w:val="PlaceholderText"/>
                <w:color w:val="auto"/>
              </w:rPr>
              <w:t>allows user</w:t>
            </w:r>
            <w:r w:rsidR="00586877" w:rsidRPr="00EA0507">
              <w:rPr>
                <w:rStyle w:val="PlaceholderText"/>
                <w:color w:val="auto"/>
              </w:rPr>
              <w:t>s</w:t>
            </w:r>
            <w:r w:rsidRPr="00EA0507">
              <w:rPr>
                <w:rStyle w:val="PlaceholderText"/>
                <w:color w:val="auto"/>
              </w:rPr>
              <w:t xml:space="preserve"> send in their details in a form to be contacted by the business.</w:t>
            </w:r>
          </w:p>
        </w:tc>
      </w:tr>
      <w:tr w:rsidR="00EA0507" w:rsidRPr="00EA0507" w14:paraId="2286578F" w14:textId="77777777" w:rsidTr="00EA2D67">
        <w:tc>
          <w:tcPr>
            <w:tcW w:w="703" w:type="pct"/>
            <w:shd w:val="clear" w:color="auto" w:fill="auto"/>
          </w:tcPr>
          <w:p w14:paraId="3F44AEA0" w14:textId="582A11EC" w:rsidR="00A554BE" w:rsidRPr="00EA0507" w:rsidRDefault="00A554BE" w:rsidP="00EA2D67">
            <w:pPr>
              <w:rPr>
                <w:rStyle w:val="PlaceholderText"/>
                <w:color w:val="auto"/>
              </w:rPr>
            </w:pPr>
            <w:r w:rsidRPr="00EA0507">
              <w:rPr>
                <w:rStyle w:val="PlaceholderText"/>
                <w:color w:val="auto"/>
              </w:rPr>
              <w:t>4</w:t>
            </w:r>
            <w:r w:rsidR="004321B6">
              <w:rPr>
                <w:rStyle w:val="PlaceholderText"/>
                <w:color w:val="auto"/>
              </w:rPr>
              <w:t>.</w:t>
            </w:r>
            <w:r w:rsidR="004321B6">
              <w:rPr>
                <w:rStyle w:val="PlaceholderText"/>
              </w:rPr>
              <w:t xml:space="preserve"> </w:t>
            </w:r>
            <w:r w:rsidR="004321B6" w:rsidRPr="00EA0507">
              <w:rPr>
                <w:rStyle w:val="PlaceholderText"/>
                <w:color w:val="auto"/>
              </w:rPr>
              <w:t xml:space="preserve">About Us:  </w:t>
            </w:r>
          </w:p>
        </w:tc>
        <w:tc>
          <w:tcPr>
            <w:tcW w:w="4297" w:type="pct"/>
            <w:shd w:val="clear" w:color="auto" w:fill="auto"/>
          </w:tcPr>
          <w:p w14:paraId="48EC0B9D" w14:textId="1037E5B8" w:rsidR="00A554BE" w:rsidRPr="00EA0507" w:rsidRDefault="00586877" w:rsidP="00A554BE">
            <w:pPr>
              <w:rPr>
                <w:rStyle w:val="PlaceholderText"/>
                <w:color w:val="auto"/>
              </w:rPr>
            </w:pPr>
            <w:r w:rsidRPr="00EA0507">
              <w:rPr>
                <w:rStyle w:val="PlaceholderText"/>
                <w:color w:val="auto"/>
              </w:rPr>
              <w:t>V</w:t>
            </w:r>
            <w:r w:rsidR="00A554BE" w:rsidRPr="00EA0507">
              <w:rPr>
                <w:rStyle w:val="PlaceholderText"/>
                <w:color w:val="auto"/>
              </w:rPr>
              <w:t>isitors to the website get to see what the company has to offer,</w:t>
            </w:r>
            <w:r w:rsidRPr="00EA0507">
              <w:rPr>
                <w:rStyle w:val="PlaceholderText"/>
                <w:color w:val="auto"/>
              </w:rPr>
              <w:t xml:space="preserve"> its’</w:t>
            </w:r>
            <w:r w:rsidR="00A554BE" w:rsidRPr="00EA0507">
              <w:rPr>
                <w:rStyle w:val="PlaceholderText"/>
                <w:color w:val="auto"/>
              </w:rPr>
              <w:t xml:space="preserve"> mission and vision statement, etc.</w:t>
            </w:r>
          </w:p>
        </w:tc>
      </w:tr>
      <w:tr w:rsidR="00EA0507" w:rsidRPr="00EA0507" w14:paraId="5E5C9DAB" w14:textId="77777777" w:rsidTr="00EA2D67">
        <w:tc>
          <w:tcPr>
            <w:tcW w:w="703" w:type="pct"/>
            <w:shd w:val="clear" w:color="auto" w:fill="auto"/>
          </w:tcPr>
          <w:p w14:paraId="561347FF" w14:textId="0EF86A04" w:rsidR="00A554BE" w:rsidRPr="00EA0507" w:rsidRDefault="00A554BE" w:rsidP="00EA2D67">
            <w:pPr>
              <w:rPr>
                <w:rStyle w:val="PlaceholderText"/>
                <w:color w:val="auto"/>
              </w:rPr>
            </w:pPr>
            <w:r w:rsidRPr="00EA0507">
              <w:rPr>
                <w:rStyle w:val="PlaceholderText"/>
                <w:color w:val="auto"/>
              </w:rPr>
              <w:t>5</w:t>
            </w:r>
            <w:r w:rsidR="004321B6">
              <w:rPr>
                <w:rStyle w:val="PlaceholderText"/>
                <w:color w:val="auto"/>
              </w:rPr>
              <w:t>.</w:t>
            </w:r>
            <w:r w:rsidR="004321B6">
              <w:rPr>
                <w:rStyle w:val="PlaceholderText"/>
              </w:rPr>
              <w:t xml:space="preserve"> </w:t>
            </w:r>
            <w:r w:rsidR="004321B6" w:rsidRPr="00EA0507">
              <w:rPr>
                <w:rStyle w:val="PlaceholderText"/>
                <w:color w:val="auto"/>
              </w:rPr>
              <w:t>Terms and Policies</w:t>
            </w:r>
          </w:p>
        </w:tc>
        <w:tc>
          <w:tcPr>
            <w:tcW w:w="4297" w:type="pct"/>
            <w:shd w:val="clear" w:color="auto" w:fill="auto"/>
          </w:tcPr>
          <w:p w14:paraId="3CBDF494" w14:textId="1DD33D69" w:rsidR="00A554BE" w:rsidRPr="00EA0507" w:rsidRDefault="004321B6" w:rsidP="00A554BE">
            <w:pPr>
              <w:rPr>
                <w:rStyle w:val="PlaceholderText"/>
                <w:color w:val="auto"/>
              </w:rPr>
            </w:pPr>
            <w:r w:rsidRPr="004321B6">
              <w:rPr>
                <w:rStyle w:val="PlaceholderText"/>
                <w:color w:val="auto"/>
              </w:rPr>
              <w:t>This ensures that the company’s terms and policies are available on the website for customers to view and sign if applicable.</w:t>
            </w:r>
          </w:p>
        </w:tc>
      </w:tr>
      <w:tr w:rsidR="00EA0507" w:rsidRPr="00EA0507" w14:paraId="6CC11DA7" w14:textId="77777777" w:rsidTr="00EA2D67">
        <w:tc>
          <w:tcPr>
            <w:tcW w:w="703" w:type="pct"/>
            <w:shd w:val="clear" w:color="auto" w:fill="auto"/>
          </w:tcPr>
          <w:p w14:paraId="6B0B4A9B" w14:textId="1F6706EB" w:rsidR="00A554BE" w:rsidRPr="00EA0507" w:rsidRDefault="00A554BE" w:rsidP="00EA2D67">
            <w:pPr>
              <w:rPr>
                <w:rStyle w:val="PlaceholderText"/>
                <w:color w:val="auto"/>
              </w:rPr>
            </w:pPr>
            <w:r w:rsidRPr="00EA0507">
              <w:rPr>
                <w:rStyle w:val="PlaceholderText"/>
                <w:color w:val="auto"/>
              </w:rPr>
              <w:t>6</w:t>
            </w:r>
            <w:r w:rsidR="004321B6">
              <w:rPr>
                <w:rStyle w:val="PlaceholderText"/>
                <w:color w:val="auto"/>
              </w:rPr>
              <w:t>.</w:t>
            </w:r>
            <w:r w:rsidR="004321B6">
              <w:rPr>
                <w:rStyle w:val="PlaceholderText"/>
              </w:rPr>
              <w:t xml:space="preserve"> </w:t>
            </w:r>
            <w:r w:rsidR="004321B6" w:rsidRPr="00EA0507">
              <w:rPr>
                <w:rStyle w:val="PlaceholderText"/>
                <w:color w:val="auto"/>
              </w:rPr>
              <w:t>Blog:</w:t>
            </w:r>
          </w:p>
        </w:tc>
        <w:tc>
          <w:tcPr>
            <w:tcW w:w="4297" w:type="pct"/>
            <w:shd w:val="clear" w:color="auto" w:fill="auto"/>
          </w:tcPr>
          <w:p w14:paraId="2B3A0AE8" w14:textId="5B0B14C2" w:rsidR="00A554BE" w:rsidRPr="00EA0507" w:rsidRDefault="00586877" w:rsidP="00A554BE">
            <w:pPr>
              <w:rPr>
                <w:rStyle w:val="PlaceholderText"/>
                <w:color w:val="auto"/>
              </w:rPr>
            </w:pPr>
            <w:r w:rsidRPr="00EA0507">
              <w:rPr>
                <w:rStyle w:val="PlaceholderText"/>
                <w:color w:val="auto"/>
              </w:rPr>
              <w:t>A</w:t>
            </w:r>
            <w:r w:rsidR="00A554BE" w:rsidRPr="00EA0507">
              <w:rPr>
                <w:rStyle w:val="PlaceholderText"/>
                <w:color w:val="auto"/>
              </w:rPr>
              <w:t xml:space="preserve">dmin users </w:t>
            </w:r>
            <w:r w:rsidRPr="00EA0507">
              <w:rPr>
                <w:rStyle w:val="PlaceholderText"/>
                <w:color w:val="auto"/>
              </w:rPr>
              <w:t xml:space="preserve">can </w:t>
            </w:r>
            <w:r w:rsidR="00A554BE" w:rsidRPr="00EA0507">
              <w:rPr>
                <w:rStyle w:val="PlaceholderText"/>
                <w:color w:val="auto"/>
              </w:rPr>
              <w:t>send out customized newsletters or any type of information to the public, and all visitors to the website can al</w:t>
            </w:r>
            <w:r w:rsidRPr="00EA0507">
              <w:rPr>
                <w:rStyle w:val="PlaceholderText"/>
                <w:color w:val="auto"/>
              </w:rPr>
              <w:t>so</w:t>
            </w:r>
            <w:r w:rsidR="00A554BE" w:rsidRPr="00EA0507">
              <w:rPr>
                <w:rStyle w:val="PlaceholderText"/>
                <w:color w:val="auto"/>
              </w:rPr>
              <w:t xml:space="preserve"> view available news and other information from the blog feature. </w:t>
            </w:r>
          </w:p>
        </w:tc>
      </w:tr>
    </w:tbl>
    <w:p w14:paraId="1BA6CDC0" w14:textId="77777777" w:rsidR="00446CB7" w:rsidRDefault="00446CB7" w:rsidP="00FC38BC">
      <w:pPr>
        <w:rPr>
          <w:rStyle w:val="PlaceholderText"/>
        </w:rPr>
      </w:pPr>
    </w:p>
    <w:p w14:paraId="19F7D858" w14:textId="77777777" w:rsidR="00956C38" w:rsidRDefault="00956C38" w:rsidP="00FC38BC">
      <w:pPr>
        <w:rPr>
          <w:rStyle w:val="PlaceholderText"/>
        </w:rPr>
      </w:pPr>
    </w:p>
    <w:p w14:paraId="5433652F" w14:textId="51DEB3CC" w:rsidR="00B9637A" w:rsidRPr="00446CB7" w:rsidRDefault="00446CB7" w:rsidP="00446CB7">
      <w:pPr>
        <w:pStyle w:val="Heading2"/>
      </w:pPr>
      <w:r w:rsidRPr="00446CB7">
        <w:rPr>
          <w:rFonts w:eastAsia="Calibri"/>
        </w:rPr>
        <w:t xml:space="preserve">Step </w:t>
      </w:r>
      <w:r w:rsidR="00956691">
        <w:rPr>
          <w:rFonts w:eastAsia="Calibri"/>
        </w:rPr>
        <w:t>2</w:t>
      </w:r>
      <w:r w:rsidRPr="00446CB7">
        <w:rPr>
          <w:rFonts w:eastAsia="Calibri"/>
        </w:rPr>
        <w:t xml:space="preserve">. </w:t>
      </w:r>
      <w:r w:rsidR="0054763C">
        <w:t>Out</w:t>
      </w:r>
      <w:r w:rsidR="00996998">
        <w:t xml:space="preserve"> </w:t>
      </w:r>
      <w:r w:rsidR="0054763C">
        <w:t>of</w:t>
      </w:r>
      <w:r w:rsidR="00996998">
        <w:t xml:space="preserve"> S</w:t>
      </w:r>
      <w:r w:rsidR="0054763C">
        <w:t>cope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34"/>
        <w:gridCol w:w="7856"/>
      </w:tblGrid>
      <w:tr w:rsidR="008561B0" w:rsidRPr="008561B0" w14:paraId="3CFA32BD" w14:textId="77777777" w:rsidTr="00037B06">
        <w:tc>
          <w:tcPr>
            <w:tcW w:w="2988" w:type="dxa"/>
            <w:shd w:val="clear" w:color="auto" w:fill="FFFF00"/>
          </w:tcPr>
          <w:p w14:paraId="52BDA546" w14:textId="77777777" w:rsidR="0054763C" w:rsidRPr="008561B0" w:rsidRDefault="0078119B" w:rsidP="0078119B">
            <w:r w:rsidRPr="008561B0">
              <w:t>This p</w:t>
            </w:r>
            <w:r w:rsidR="0054763C" w:rsidRPr="008561B0">
              <w:t xml:space="preserve">roject </w:t>
            </w:r>
            <w:r w:rsidR="0054763C" w:rsidRPr="008561B0">
              <w:rPr>
                <w:b/>
              </w:rPr>
              <w:t xml:space="preserve">will </w:t>
            </w:r>
            <w:r w:rsidRPr="008561B0">
              <w:rPr>
                <w:b/>
              </w:rPr>
              <w:t>NOT</w:t>
            </w:r>
            <w:r w:rsidR="0054763C" w:rsidRPr="008561B0">
              <w:rPr>
                <w:b/>
              </w:rPr>
              <w:t xml:space="preserve"> </w:t>
            </w:r>
            <w:r w:rsidRPr="008561B0">
              <w:rPr>
                <w:b/>
              </w:rPr>
              <w:t xml:space="preserve">accomplish or </w:t>
            </w:r>
            <w:r w:rsidR="0054763C" w:rsidRPr="008561B0">
              <w:rPr>
                <w:b/>
              </w:rPr>
              <w:t>include</w:t>
            </w:r>
            <w:r w:rsidR="0054763C" w:rsidRPr="008561B0">
              <w:t xml:space="preserve"> the following:</w:t>
            </w:r>
          </w:p>
        </w:tc>
        <w:tc>
          <w:tcPr>
            <w:tcW w:w="8028" w:type="dxa"/>
          </w:tcPr>
          <w:p w14:paraId="507A492B" w14:textId="77777777" w:rsidR="0054763C" w:rsidRPr="008561B0" w:rsidRDefault="0054763C" w:rsidP="0054763C">
            <w:pPr>
              <w:rPr>
                <w:rStyle w:val="PlaceholderText"/>
                <w:color w:val="auto"/>
              </w:rPr>
            </w:pPr>
            <w:r w:rsidRPr="008561B0">
              <w:rPr>
                <w:rStyle w:val="PlaceholderText"/>
                <w:color w:val="auto"/>
              </w:rPr>
              <w:t>Please list deliverables</w:t>
            </w:r>
            <w:r w:rsidR="00996998" w:rsidRPr="008561B0">
              <w:rPr>
                <w:rStyle w:val="PlaceholderText"/>
                <w:color w:val="auto"/>
              </w:rPr>
              <w:t xml:space="preserve"> or tasks </w:t>
            </w:r>
            <w:r w:rsidRPr="008561B0">
              <w:rPr>
                <w:rStyle w:val="PlaceholderText"/>
                <w:color w:val="auto"/>
              </w:rPr>
              <w:t xml:space="preserve">that </w:t>
            </w:r>
            <w:r w:rsidRPr="008561B0">
              <w:rPr>
                <w:rStyle w:val="PlaceholderText"/>
                <w:i/>
                <w:color w:val="auto"/>
              </w:rPr>
              <w:t>will not be completed or provided</w:t>
            </w:r>
            <w:r w:rsidRPr="008561B0">
              <w:rPr>
                <w:rStyle w:val="PlaceholderText"/>
                <w:color w:val="auto"/>
              </w:rPr>
              <w:t xml:space="preserve"> as outputs of this project.</w:t>
            </w:r>
          </w:p>
          <w:p w14:paraId="3223E5EF" w14:textId="77777777" w:rsidR="0054763C" w:rsidRPr="008561B0" w:rsidRDefault="00A554BE" w:rsidP="004321B6">
            <w:pPr>
              <w:pStyle w:val="ListParagraph"/>
              <w:numPr>
                <w:ilvl w:val="0"/>
                <w:numId w:val="7"/>
              </w:numPr>
            </w:pPr>
            <w:r w:rsidRPr="008561B0">
              <w:t>The admin portal itself</w:t>
            </w:r>
          </w:p>
          <w:p w14:paraId="694EE2AA" w14:textId="2B3AA7A4" w:rsidR="00A554BE" w:rsidRPr="008561B0" w:rsidRDefault="00A554BE" w:rsidP="004321B6">
            <w:pPr>
              <w:pStyle w:val="ListParagraph"/>
              <w:numPr>
                <w:ilvl w:val="0"/>
                <w:numId w:val="7"/>
              </w:numPr>
            </w:pPr>
            <w:r w:rsidRPr="008561B0">
              <w:t>Other pages of the website</w:t>
            </w:r>
            <w:r w:rsidR="00EA0507">
              <w:t xml:space="preserve"> not listed above</w:t>
            </w:r>
            <w:r w:rsidR="00D65343">
              <w:t xml:space="preserve"> (e.g., registration, products, order, cart, payment, admin, vendor pages, shipping</w:t>
            </w:r>
            <w:r w:rsidR="00290CF4">
              <w:t xml:space="preserve">, </w:t>
            </w:r>
            <w:proofErr w:type="gramStart"/>
            <w:r w:rsidR="00290CF4">
              <w:t>delivery</w:t>
            </w:r>
            <w:proofErr w:type="gramEnd"/>
            <w:r w:rsidR="00290CF4">
              <w:t xml:space="preserve"> and tracking</w:t>
            </w:r>
            <w:r w:rsidR="00D65343">
              <w:t>, etc.)</w:t>
            </w:r>
          </w:p>
          <w:p w14:paraId="133744D9" w14:textId="77777777" w:rsidR="004321B6" w:rsidRDefault="00600185" w:rsidP="00B7063B">
            <w:pPr>
              <w:pStyle w:val="ListParagraph"/>
              <w:numPr>
                <w:ilvl w:val="0"/>
                <w:numId w:val="7"/>
              </w:numPr>
            </w:pPr>
            <w:r w:rsidRPr="008561B0">
              <w:t>New scope addition</w:t>
            </w:r>
            <w:r w:rsidR="008561B0" w:rsidRPr="008561B0">
              <w:t>s</w:t>
            </w:r>
          </w:p>
          <w:p w14:paraId="59406C11" w14:textId="77777777" w:rsidR="004321B6" w:rsidRDefault="004321B6" w:rsidP="00A602F2">
            <w:pPr>
              <w:pStyle w:val="ListParagraph"/>
              <w:numPr>
                <w:ilvl w:val="0"/>
                <w:numId w:val="7"/>
              </w:numPr>
            </w:pPr>
            <w:r w:rsidRPr="004321B6">
              <w:t>Stock Photography (License needs to be purchased separately and thus will be provided by the company)</w:t>
            </w:r>
          </w:p>
          <w:p w14:paraId="25872E05" w14:textId="77777777" w:rsidR="004321B6" w:rsidRDefault="004321B6" w:rsidP="00EE6834">
            <w:pPr>
              <w:pStyle w:val="ListParagraph"/>
              <w:numPr>
                <w:ilvl w:val="0"/>
                <w:numId w:val="7"/>
              </w:numPr>
            </w:pPr>
            <w:r w:rsidRPr="004321B6">
              <w:t>Logo design</w:t>
            </w:r>
          </w:p>
          <w:p w14:paraId="7E55CF2F" w14:textId="77B92A7C" w:rsidR="004321B6" w:rsidRPr="008561B0" w:rsidRDefault="004321B6" w:rsidP="00290CF4">
            <w:pPr>
              <w:pStyle w:val="ListParagraph"/>
              <w:numPr>
                <w:ilvl w:val="0"/>
                <w:numId w:val="7"/>
              </w:numPr>
            </w:pPr>
            <w:r w:rsidRPr="004321B6">
              <w:t>Adding new plugins, Software and functionalities not originally included</w:t>
            </w:r>
          </w:p>
        </w:tc>
      </w:tr>
    </w:tbl>
    <w:p w14:paraId="65794F74" w14:textId="77777777" w:rsidR="00956C38" w:rsidRPr="00B9637A" w:rsidRDefault="00956C38" w:rsidP="00FC38BC">
      <w:pPr>
        <w:rPr>
          <w:rStyle w:val="PlaceholderText"/>
        </w:rPr>
      </w:pPr>
    </w:p>
    <w:p w14:paraId="79EA0A53" w14:textId="2D0B2CBB" w:rsidR="00996998" w:rsidRDefault="00E76754" w:rsidP="00996998">
      <w:pPr>
        <w:pStyle w:val="Heading2"/>
      </w:pPr>
      <w:r>
        <w:t xml:space="preserve">Step </w:t>
      </w:r>
      <w:r w:rsidR="00956691">
        <w:t>3</w:t>
      </w:r>
      <w:r>
        <w:t xml:space="preserve">. </w:t>
      </w:r>
      <w:r w:rsidR="00996998">
        <w:t>Project Assumptions</w:t>
      </w:r>
    </w:p>
    <w:p w14:paraId="229B15A7" w14:textId="77777777" w:rsidR="00996998" w:rsidRPr="00441BF4" w:rsidRDefault="00996998" w:rsidP="00996998">
      <w:pPr>
        <w:rPr>
          <w:rStyle w:val="PlaceholderText"/>
          <w:color w:val="auto"/>
        </w:rPr>
      </w:pPr>
      <w:bookmarkStart w:id="0" w:name="OLE_LINK1"/>
      <w:bookmarkStart w:id="1" w:name="OLE_LINK2"/>
      <w:r w:rsidRPr="00441BF4">
        <w:rPr>
          <w:rStyle w:val="PlaceholderText"/>
          <w:color w:val="auto"/>
        </w:rPr>
        <w:t>Please list any project factors that will be considered to be true, real, or certain. Assumptions generally involve a certain degree of risk.</w:t>
      </w:r>
    </w:p>
    <w:bookmarkEnd w:id="0"/>
    <w:bookmarkEnd w:id="1"/>
    <w:p w14:paraId="329A791E" w14:textId="77777777" w:rsidR="00996998" w:rsidRDefault="00996998" w:rsidP="00996998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7"/>
        <w:gridCol w:w="10313"/>
      </w:tblGrid>
      <w:tr w:rsidR="00183870" w:rsidRPr="00183870" w14:paraId="6D223C80" w14:textId="77777777" w:rsidTr="00D33ADC">
        <w:tc>
          <w:tcPr>
            <w:tcW w:w="221" w:type="pct"/>
            <w:shd w:val="clear" w:color="auto" w:fill="FFFF00"/>
          </w:tcPr>
          <w:p w14:paraId="6B253861" w14:textId="4DB0F834" w:rsidR="00996998" w:rsidRPr="00183870" w:rsidRDefault="00037B06" w:rsidP="005A32B6">
            <w:r w:rsidRPr="00183870">
              <w:t>s/n</w:t>
            </w:r>
          </w:p>
        </w:tc>
        <w:tc>
          <w:tcPr>
            <w:tcW w:w="4779" w:type="pct"/>
            <w:shd w:val="clear" w:color="auto" w:fill="FFFF00"/>
          </w:tcPr>
          <w:p w14:paraId="0DF0E231" w14:textId="77777777" w:rsidR="00996998" w:rsidRPr="00183870" w:rsidRDefault="00996998" w:rsidP="005A32B6">
            <w:r w:rsidRPr="00183870">
              <w:t>Assumption</w:t>
            </w:r>
          </w:p>
        </w:tc>
      </w:tr>
      <w:tr w:rsidR="00183870" w:rsidRPr="00183870" w14:paraId="30E58CD9" w14:textId="77777777" w:rsidTr="00D33ADC">
        <w:tc>
          <w:tcPr>
            <w:tcW w:w="221" w:type="pct"/>
            <w:shd w:val="clear" w:color="auto" w:fill="FFFFFF" w:themeFill="background1"/>
          </w:tcPr>
          <w:p w14:paraId="5577FE5F" w14:textId="77777777" w:rsidR="00996998" w:rsidRPr="00183870" w:rsidRDefault="00996998" w:rsidP="005A32B6">
            <w:pPr>
              <w:rPr>
                <w:rStyle w:val="PlaceholderText"/>
                <w:color w:val="auto"/>
              </w:rPr>
            </w:pPr>
            <w:r w:rsidRPr="00183870">
              <w:rPr>
                <w:rStyle w:val="PlaceholderText"/>
                <w:color w:val="auto"/>
              </w:rPr>
              <w:t>1</w:t>
            </w:r>
          </w:p>
        </w:tc>
        <w:tc>
          <w:tcPr>
            <w:tcW w:w="4779" w:type="pct"/>
            <w:shd w:val="clear" w:color="auto" w:fill="FFFFFF" w:themeFill="background1"/>
          </w:tcPr>
          <w:p w14:paraId="776676B9" w14:textId="5C6F7EC7" w:rsidR="00996998" w:rsidRPr="00183870" w:rsidRDefault="00600185" w:rsidP="00AD689B">
            <w:r w:rsidRPr="00183870">
              <w:t>All project team members will be available</w:t>
            </w:r>
          </w:p>
        </w:tc>
      </w:tr>
      <w:tr w:rsidR="00183870" w:rsidRPr="00183870" w14:paraId="6C02DFFD" w14:textId="77777777" w:rsidTr="00D33ADC">
        <w:tc>
          <w:tcPr>
            <w:tcW w:w="221" w:type="pct"/>
            <w:shd w:val="clear" w:color="auto" w:fill="FFFFFF" w:themeFill="background1"/>
          </w:tcPr>
          <w:p w14:paraId="71591B33" w14:textId="77777777" w:rsidR="00996998" w:rsidRPr="00183870" w:rsidRDefault="00996998" w:rsidP="005A32B6">
            <w:pPr>
              <w:rPr>
                <w:rStyle w:val="PlaceholderText"/>
                <w:color w:val="auto"/>
              </w:rPr>
            </w:pPr>
            <w:r w:rsidRPr="00183870">
              <w:rPr>
                <w:rStyle w:val="PlaceholderText"/>
                <w:color w:val="auto"/>
              </w:rPr>
              <w:t>2</w:t>
            </w:r>
          </w:p>
        </w:tc>
        <w:tc>
          <w:tcPr>
            <w:tcW w:w="4779" w:type="pct"/>
            <w:shd w:val="clear" w:color="auto" w:fill="FFFFFF" w:themeFill="background1"/>
          </w:tcPr>
          <w:p w14:paraId="0275607A" w14:textId="629E6523" w:rsidR="00996998" w:rsidRPr="00183870" w:rsidRDefault="00600185" w:rsidP="00AD689B">
            <w:r w:rsidRPr="00183870">
              <w:t>The developers and testers will be assigned and available when needed</w:t>
            </w:r>
          </w:p>
        </w:tc>
      </w:tr>
      <w:tr w:rsidR="00183870" w:rsidRPr="00183870" w14:paraId="233DCA1C" w14:textId="77777777" w:rsidTr="00D33ADC">
        <w:tc>
          <w:tcPr>
            <w:tcW w:w="221" w:type="pct"/>
            <w:shd w:val="clear" w:color="auto" w:fill="FFFFFF" w:themeFill="background1"/>
          </w:tcPr>
          <w:p w14:paraId="4557EB8B" w14:textId="77777777" w:rsidR="00AD689B" w:rsidRPr="00183870" w:rsidRDefault="00AD689B" w:rsidP="005A32B6">
            <w:pPr>
              <w:rPr>
                <w:rStyle w:val="PlaceholderText"/>
                <w:color w:val="auto"/>
              </w:rPr>
            </w:pPr>
            <w:r w:rsidRPr="00183870">
              <w:rPr>
                <w:rStyle w:val="PlaceholderText"/>
                <w:color w:val="auto"/>
              </w:rPr>
              <w:t>3</w:t>
            </w:r>
          </w:p>
        </w:tc>
        <w:tc>
          <w:tcPr>
            <w:tcW w:w="4779" w:type="pct"/>
            <w:shd w:val="clear" w:color="auto" w:fill="FFFFFF" w:themeFill="background1"/>
          </w:tcPr>
          <w:p w14:paraId="58F3FD00" w14:textId="00B922A2" w:rsidR="00AD689B" w:rsidRPr="00183870" w:rsidRDefault="00600185" w:rsidP="00AD689B">
            <w:r w:rsidRPr="00183870">
              <w:t>The admin portal will be ready and available when we create the link</w:t>
            </w:r>
          </w:p>
        </w:tc>
      </w:tr>
      <w:tr w:rsidR="00183870" w:rsidRPr="00183870" w14:paraId="5D30F6D8" w14:textId="77777777" w:rsidTr="00D33ADC">
        <w:tc>
          <w:tcPr>
            <w:tcW w:w="221" w:type="pct"/>
            <w:shd w:val="clear" w:color="auto" w:fill="FFFFFF" w:themeFill="background1"/>
          </w:tcPr>
          <w:p w14:paraId="0EAA7DAE" w14:textId="3A7A9B7A" w:rsidR="00600185" w:rsidRPr="00183870" w:rsidRDefault="00600185" w:rsidP="005A32B6">
            <w:pPr>
              <w:rPr>
                <w:rStyle w:val="PlaceholderText"/>
                <w:color w:val="auto"/>
              </w:rPr>
            </w:pPr>
            <w:r w:rsidRPr="00183870">
              <w:rPr>
                <w:rStyle w:val="PlaceholderText"/>
                <w:color w:val="auto"/>
              </w:rPr>
              <w:t>4</w:t>
            </w:r>
          </w:p>
        </w:tc>
        <w:tc>
          <w:tcPr>
            <w:tcW w:w="4779" w:type="pct"/>
            <w:shd w:val="clear" w:color="auto" w:fill="FFFFFF" w:themeFill="background1"/>
          </w:tcPr>
          <w:p w14:paraId="3DA4251F" w14:textId="20B0477F" w:rsidR="00600185" w:rsidRPr="00183870" w:rsidRDefault="00600185" w:rsidP="00AD689B">
            <w:r w:rsidRPr="00183870">
              <w:t>Funding will be available when required</w:t>
            </w:r>
          </w:p>
        </w:tc>
      </w:tr>
      <w:tr w:rsidR="00183870" w:rsidRPr="00183870" w14:paraId="5E43E3C7" w14:textId="77777777" w:rsidTr="00D33ADC">
        <w:tc>
          <w:tcPr>
            <w:tcW w:w="221" w:type="pct"/>
            <w:shd w:val="clear" w:color="auto" w:fill="FFFFFF" w:themeFill="background1"/>
          </w:tcPr>
          <w:p w14:paraId="3EB209FC" w14:textId="4FFE4A01" w:rsidR="00600185" w:rsidRPr="00183870" w:rsidRDefault="00600185" w:rsidP="005A32B6">
            <w:pPr>
              <w:rPr>
                <w:rStyle w:val="PlaceholderText"/>
                <w:color w:val="auto"/>
              </w:rPr>
            </w:pPr>
            <w:r w:rsidRPr="00183870">
              <w:rPr>
                <w:rStyle w:val="PlaceholderText"/>
                <w:color w:val="auto"/>
              </w:rPr>
              <w:t>5.</w:t>
            </w:r>
          </w:p>
        </w:tc>
        <w:tc>
          <w:tcPr>
            <w:tcW w:w="4779" w:type="pct"/>
            <w:shd w:val="clear" w:color="auto" w:fill="FFFFFF" w:themeFill="background1"/>
          </w:tcPr>
          <w:p w14:paraId="4F35CE9B" w14:textId="176B6E51" w:rsidR="00600185" w:rsidRPr="00183870" w:rsidRDefault="00600185" w:rsidP="00AD689B">
            <w:r w:rsidRPr="00183870">
              <w:t xml:space="preserve">The </w:t>
            </w:r>
            <w:proofErr w:type="spellStart"/>
            <w:r w:rsidRPr="00183870">
              <w:t>programme</w:t>
            </w:r>
            <w:proofErr w:type="spellEnd"/>
            <w:r w:rsidRPr="00183870">
              <w:t xml:space="preserve"> manager will not be reassigned</w:t>
            </w:r>
          </w:p>
        </w:tc>
      </w:tr>
      <w:tr w:rsidR="00D65343" w:rsidRPr="00183870" w14:paraId="6B5E0C0D" w14:textId="77777777" w:rsidTr="00D33ADC">
        <w:tc>
          <w:tcPr>
            <w:tcW w:w="221" w:type="pct"/>
            <w:shd w:val="clear" w:color="auto" w:fill="FFFFFF" w:themeFill="background1"/>
          </w:tcPr>
          <w:p w14:paraId="3E92E5E5" w14:textId="52CE3EDA" w:rsidR="00D65343" w:rsidRPr="00183870" w:rsidRDefault="00D65343" w:rsidP="005A32B6">
            <w:pPr>
              <w:rPr>
                <w:rStyle w:val="PlaceholderText"/>
                <w:color w:val="auto"/>
              </w:rPr>
            </w:pPr>
            <w:r>
              <w:rPr>
                <w:rStyle w:val="PlaceholderText"/>
                <w:color w:val="auto"/>
              </w:rPr>
              <w:t>6.</w:t>
            </w:r>
          </w:p>
        </w:tc>
        <w:tc>
          <w:tcPr>
            <w:tcW w:w="4779" w:type="pct"/>
            <w:shd w:val="clear" w:color="auto" w:fill="FFFFFF" w:themeFill="background1"/>
          </w:tcPr>
          <w:p w14:paraId="248A5EA8" w14:textId="49B3578C" w:rsidR="00D65343" w:rsidRPr="00183870" w:rsidRDefault="00D65343" w:rsidP="00AD689B">
            <w:r>
              <w:t>That adequate information will be obtained from all stakeholders</w:t>
            </w:r>
          </w:p>
        </w:tc>
      </w:tr>
      <w:tr w:rsidR="00D65343" w:rsidRPr="00183870" w14:paraId="40778841" w14:textId="77777777" w:rsidTr="00D33ADC">
        <w:tc>
          <w:tcPr>
            <w:tcW w:w="221" w:type="pct"/>
            <w:shd w:val="clear" w:color="auto" w:fill="FFFFFF" w:themeFill="background1"/>
          </w:tcPr>
          <w:p w14:paraId="545876D7" w14:textId="750FB1C6" w:rsidR="00D65343" w:rsidRDefault="00D65343" w:rsidP="005A32B6">
            <w:pPr>
              <w:rPr>
                <w:rStyle w:val="PlaceholderText"/>
                <w:color w:val="auto"/>
              </w:rPr>
            </w:pPr>
            <w:r>
              <w:rPr>
                <w:rStyle w:val="PlaceholderText"/>
                <w:color w:val="auto"/>
              </w:rPr>
              <w:lastRenderedPageBreak/>
              <w:t>7</w:t>
            </w:r>
            <w:r>
              <w:rPr>
                <w:rStyle w:val="PlaceholderText"/>
              </w:rPr>
              <w:t>.</w:t>
            </w:r>
          </w:p>
        </w:tc>
        <w:tc>
          <w:tcPr>
            <w:tcW w:w="4779" w:type="pct"/>
            <w:shd w:val="clear" w:color="auto" w:fill="FFFFFF" w:themeFill="background1"/>
          </w:tcPr>
          <w:p w14:paraId="60D402AD" w14:textId="049D5B9A" w:rsidR="00D65343" w:rsidRPr="00D65343" w:rsidRDefault="00D65343" w:rsidP="00AD689B">
            <w:pPr>
              <w:rPr>
                <w:lang w:val="en"/>
              </w:rPr>
            </w:pPr>
            <w:r>
              <w:rPr>
                <w:lang w:val="en"/>
              </w:rPr>
              <w:t>T</w:t>
            </w:r>
            <w:r w:rsidRPr="005F6F83">
              <w:rPr>
                <w:lang w:val="en"/>
              </w:rPr>
              <w:t xml:space="preserve">hat the initial scope consideration will remain the same i.e., that no huge significant change will be made, and that the scope of the production will remain as it </w:t>
            </w:r>
            <w:r>
              <w:rPr>
                <w:lang w:val="en"/>
              </w:rPr>
              <w:t>i</w:t>
            </w:r>
            <w:r w:rsidRPr="005F6F83">
              <w:rPr>
                <w:lang w:val="en"/>
              </w:rPr>
              <w:t>s set in th</w:t>
            </w:r>
            <w:r>
              <w:rPr>
                <w:lang w:val="en"/>
              </w:rPr>
              <w:t>is</w:t>
            </w:r>
            <w:r w:rsidRPr="005F6F83">
              <w:rPr>
                <w:lang w:val="en"/>
              </w:rPr>
              <w:t xml:space="preserve"> document.</w:t>
            </w:r>
          </w:p>
        </w:tc>
      </w:tr>
      <w:tr w:rsidR="00D65343" w:rsidRPr="00183870" w14:paraId="29A7196A" w14:textId="77777777" w:rsidTr="00D33ADC">
        <w:tc>
          <w:tcPr>
            <w:tcW w:w="221" w:type="pct"/>
            <w:shd w:val="clear" w:color="auto" w:fill="FFFFFF" w:themeFill="background1"/>
          </w:tcPr>
          <w:p w14:paraId="13D05A67" w14:textId="700BE128" w:rsidR="00D65343" w:rsidRDefault="00D65343" w:rsidP="005A32B6">
            <w:pPr>
              <w:rPr>
                <w:rStyle w:val="PlaceholderText"/>
                <w:color w:val="auto"/>
              </w:rPr>
            </w:pPr>
            <w:r>
              <w:rPr>
                <w:rStyle w:val="PlaceholderText"/>
                <w:color w:val="auto"/>
              </w:rPr>
              <w:t>8</w:t>
            </w:r>
            <w:r>
              <w:rPr>
                <w:rStyle w:val="PlaceholderText"/>
              </w:rPr>
              <w:t>.</w:t>
            </w:r>
          </w:p>
        </w:tc>
        <w:tc>
          <w:tcPr>
            <w:tcW w:w="4779" w:type="pct"/>
            <w:shd w:val="clear" w:color="auto" w:fill="FFFFFF" w:themeFill="background1"/>
          </w:tcPr>
          <w:p w14:paraId="3B28DCB0" w14:textId="1E4EAA31" w:rsidR="00D65343" w:rsidRDefault="00D65343" w:rsidP="00AD689B">
            <w:pPr>
              <w:rPr>
                <w:lang w:val="en"/>
              </w:rPr>
            </w:pPr>
            <w:r w:rsidRPr="005F6F83">
              <w:rPr>
                <w:lang w:val="en"/>
              </w:rPr>
              <w:t>That by no means should the operational cost be increased by a huge significant level.</w:t>
            </w:r>
          </w:p>
        </w:tc>
      </w:tr>
      <w:tr w:rsidR="00D33ADC" w:rsidRPr="00183870" w14:paraId="7CFDCD25" w14:textId="77777777" w:rsidTr="00D33ADC">
        <w:tc>
          <w:tcPr>
            <w:tcW w:w="221" w:type="pct"/>
            <w:shd w:val="clear" w:color="auto" w:fill="FFFFFF" w:themeFill="background1"/>
          </w:tcPr>
          <w:p w14:paraId="0114C07B" w14:textId="284CADC7" w:rsidR="00D33ADC" w:rsidRDefault="00D33ADC" w:rsidP="00D33ADC">
            <w:pPr>
              <w:rPr>
                <w:rStyle w:val="PlaceholderText"/>
                <w:color w:val="auto"/>
              </w:rPr>
            </w:pPr>
            <w:r>
              <w:rPr>
                <w:rStyle w:val="PlaceholderText"/>
                <w:color w:val="auto"/>
              </w:rPr>
              <w:t>9</w:t>
            </w:r>
            <w:r>
              <w:rPr>
                <w:rStyle w:val="PlaceholderText"/>
              </w:rPr>
              <w:t>.</w:t>
            </w:r>
          </w:p>
        </w:tc>
        <w:tc>
          <w:tcPr>
            <w:tcW w:w="4779" w:type="pct"/>
            <w:shd w:val="clear" w:color="auto" w:fill="FFFFFF" w:themeFill="background1"/>
          </w:tcPr>
          <w:p w14:paraId="1428D19A" w14:textId="371DCA5B" w:rsidR="00D33ADC" w:rsidRPr="005F6F83" w:rsidRDefault="00D33ADC" w:rsidP="00D33ADC">
            <w:pPr>
              <w:rPr>
                <w:lang w:val="en"/>
              </w:rPr>
            </w:pPr>
            <w:r>
              <w:rPr>
                <w:lang w:val="en"/>
              </w:rPr>
              <w:t>T</w:t>
            </w:r>
            <w:r w:rsidRPr="005F6F83">
              <w:rPr>
                <w:lang w:val="en"/>
              </w:rPr>
              <w:t xml:space="preserve">hat the </w:t>
            </w:r>
            <w:r w:rsidRPr="00D33ADC">
              <w:rPr>
                <w:b/>
                <w:bCs/>
                <w:lang w:val="en"/>
              </w:rPr>
              <w:t xml:space="preserve">Space Consult </w:t>
            </w:r>
            <w:r w:rsidRPr="00D33ADC">
              <w:rPr>
                <w:b/>
                <w:bCs/>
                <w:lang w:val="en"/>
              </w:rPr>
              <w:t>007</w:t>
            </w:r>
            <w:r>
              <w:rPr>
                <w:lang w:val="en"/>
              </w:rPr>
              <w:t xml:space="preserve"> </w:t>
            </w:r>
            <w:r w:rsidRPr="005F6F83">
              <w:rPr>
                <w:lang w:val="en"/>
              </w:rPr>
              <w:t>project is completed by October the 20</w:t>
            </w:r>
            <w:r w:rsidRPr="005F6F83">
              <w:rPr>
                <w:vertAlign w:val="superscript"/>
                <w:lang w:val="en"/>
              </w:rPr>
              <w:t>th</w:t>
            </w:r>
            <w:r w:rsidRPr="005F6F83">
              <w:rPr>
                <w:lang w:val="en"/>
              </w:rPr>
              <w:t xml:space="preserve"> 2022,</w:t>
            </w:r>
            <w:r w:rsidRPr="005F6F83">
              <w:rPr>
                <w:rFonts w:ascii="Times New Roman" w:eastAsiaTheme="minorHAnsi" w:hAnsi="Times New Roman"/>
                <w:sz w:val="28"/>
                <w:szCs w:val="28"/>
                <w:lang w:val="en"/>
              </w:rPr>
              <w:t xml:space="preserve"> </w:t>
            </w:r>
            <w:r w:rsidRPr="005F6F83">
              <w:rPr>
                <w:lang w:val="en"/>
              </w:rPr>
              <w:t>as it is outlined in the project mandate</w:t>
            </w:r>
          </w:p>
        </w:tc>
      </w:tr>
    </w:tbl>
    <w:p w14:paraId="147F573C" w14:textId="77777777" w:rsidR="00996998" w:rsidRPr="00996998" w:rsidRDefault="00996998" w:rsidP="00996998"/>
    <w:p w14:paraId="74426213" w14:textId="77777777" w:rsidR="007E4872" w:rsidRDefault="007E4872">
      <w:pPr>
        <w:rPr>
          <w:rFonts w:ascii="Gill Sans MT" w:eastAsia="Times New Roman" w:hAnsi="Gill Sans MT"/>
          <w:b/>
          <w:bCs/>
          <w:i/>
          <w:iCs/>
          <w:kern w:val="32"/>
          <w:sz w:val="24"/>
          <w:szCs w:val="28"/>
        </w:rPr>
      </w:pPr>
      <w:r>
        <w:br w:type="page"/>
      </w:r>
    </w:p>
    <w:p w14:paraId="31B96578" w14:textId="7B9B69E2" w:rsidR="002C010A" w:rsidRPr="002C010A" w:rsidRDefault="00E76754" w:rsidP="00F31617">
      <w:pPr>
        <w:pStyle w:val="Heading2"/>
      </w:pPr>
      <w:r>
        <w:lastRenderedPageBreak/>
        <w:t xml:space="preserve">Step </w:t>
      </w:r>
      <w:r w:rsidR="00956691">
        <w:t>4</w:t>
      </w:r>
      <w:r>
        <w:t xml:space="preserve">. </w:t>
      </w:r>
      <w:r w:rsidR="00FC38BC">
        <w:t>Project Constraints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4"/>
        <w:gridCol w:w="7656"/>
      </w:tblGrid>
      <w:tr w:rsidR="00361853" w:rsidRPr="00361853" w14:paraId="69FFF81D" w14:textId="77777777" w:rsidTr="00037B06">
        <w:trPr>
          <w:cantSplit/>
        </w:trPr>
        <w:tc>
          <w:tcPr>
            <w:tcW w:w="3168" w:type="dxa"/>
            <w:shd w:val="clear" w:color="auto" w:fill="FFFF00"/>
          </w:tcPr>
          <w:p w14:paraId="30767C18" w14:textId="77777777" w:rsidR="006961BF" w:rsidRPr="00361853" w:rsidRDefault="006961BF" w:rsidP="00D54EA8">
            <w:r w:rsidRPr="00361853">
              <w:t xml:space="preserve">Project </w:t>
            </w:r>
            <w:r w:rsidR="00D54EA8" w:rsidRPr="00361853">
              <w:t>Start Date</w:t>
            </w:r>
          </w:p>
        </w:tc>
        <w:tc>
          <w:tcPr>
            <w:tcW w:w="7848" w:type="dxa"/>
          </w:tcPr>
          <w:p w14:paraId="4C8373D8" w14:textId="7EA203FF" w:rsidR="006961BF" w:rsidRPr="00361853" w:rsidRDefault="00A554BE" w:rsidP="00034BDE">
            <w:r w:rsidRPr="00361853">
              <w:rPr>
                <w:rStyle w:val="PlaceholderText"/>
                <w:color w:val="auto"/>
              </w:rPr>
              <w:t xml:space="preserve">July </w:t>
            </w:r>
            <w:r w:rsidR="006B341D" w:rsidRPr="00361853">
              <w:rPr>
                <w:rStyle w:val="PlaceholderText"/>
                <w:color w:val="auto"/>
              </w:rPr>
              <w:t>1</w:t>
            </w:r>
            <w:r w:rsidR="008561B0" w:rsidRPr="00361853">
              <w:rPr>
                <w:rStyle w:val="PlaceholderText"/>
                <w:color w:val="auto"/>
              </w:rPr>
              <w:t>3</w:t>
            </w:r>
            <w:r w:rsidR="006B341D" w:rsidRPr="00361853">
              <w:rPr>
                <w:rStyle w:val="PlaceholderText"/>
                <w:color w:val="auto"/>
              </w:rPr>
              <w:t>,</w:t>
            </w:r>
            <w:r w:rsidRPr="00361853">
              <w:rPr>
                <w:rStyle w:val="PlaceholderText"/>
                <w:color w:val="auto"/>
              </w:rPr>
              <w:t xml:space="preserve"> 2022</w:t>
            </w:r>
          </w:p>
        </w:tc>
      </w:tr>
      <w:tr w:rsidR="00361853" w:rsidRPr="00361853" w14:paraId="4D21DCAD" w14:textId="77777777" w:rsidTr="00037B06">
        <w:trPr>
          <w:cantSplit/>
        </w:trPr>
        <w:tc>
          <w:tcPr>
            <w:tcW w:w="3168" w:type="dxa"/>
            <w:shd w:val="clear" w:color="auto" w:fill="FFFF00"/>
          </w:tcPr>
          <w:p w14:paraId="1BDE57CA" w14:textId="77777777" w:rsidR="00E70BC9" w:rsidRPr="00361853" w:rsidRDefault="00E70BC9" w:rsidP="00E70BC9">
            <w:r w:rsidRPr="00361853">
              <w:t>Launch/Go-Live Date</w:t>
            </w:r>
          </w:p>
        </w:tc>
        <w:tc>
          <w:tcPr>
            <w:tcW w:w="7848" w:type="dxa"/>
          </w:tcPr>
          <w:p w14:paraId="3BDA9F66" w14:textId="68B9D5E1" w:rsidR="00E70BC9" w:rsidRPr="00361853" w:rsidRDefault="00A554BE" w:rsidP="00034BDE">
            <w:r w:rsidRPr="00361853">
              <w:rPr>
                <w:rStyle w:val="PlaceholderText"/>
                <w:color w:val="auto"/>
              </w:rPr>
              <w:t>October 20, 2022</w:t>
            </w:r>
          </w:p>
        </w:tc>
      </w:tr>
      <w:tr w:rsidR="00361853" w:rsidRPr="00361853" w14:paraId="75861821" w14:textId="77777777" w:rsidTr="00037B06">
        <w:trPr>
          <w:cantSplit/>
        </w:trPr>
        <w:tc>
          <w:tcPr>
            <w:tcW w:w="3168" w:type="dxa"/>
            <w:shd w:val="clear" w:color="auto" w:fill="FFFF00"/>
          </w:tcPr>
          <w:p w14:paraId="271BC3C6" w14:textId="77777777" w:rsidR="00577F88" w:rsidRPr="00361853" w:rsidRDefault="00577F88" w:rsidP="00577F88">
            <w:r w:rsidRPr="00361853">
              <w:t>Project End Date</w:t>
            </w:r>
          </w:p>
        </w:tc>
        <w:tc>
          <w:tcPr>
            <w:tcW w:w="7848" w:type="dxa"/>
          </w:tcPr>
          <w:p w14:paraId="6F323E1F" w14:textId="49FB4D40" w:rsidR="00577F88" w:rsidRPr="00361853" w:rsidRDefault="006F0087" w:rsidP="00F85178">
            <w:r w:rsidRPr="00361853">
              <w:rPr>
                <w:rStyle w:val="PlaceholderText"/>
                <w:color w:val="auto"/>
              </w:rPr>
              <w:t>October 20, 2022</w:t>
            </w:r>
          </w:p>
        </w:tc>
      </w:tr>
      <w:tr w:rsidR="00361853" w:rsidRPr="00361853" w14:paraId="7636825E" w14:textId="77777777" w:rsidTr="00037B06">
        <w:trPr>
          <w:cantSplit/>
        </w:trPr>
        <w:tc>
          <w:tcPr>
            <w:tcW w:w="3168" w:type="dxa"/>
            <w:tcBorders>
              <w:bottom w:val="single" w:sz="4" w:space="0" w:color="auto"/>
            </w:tcBorders>
            <w:shd w:val="clear" w:color="auto" w:fill="FFFF00"/>
          </w:tcPr>
          <w:p w14:paraId="3458A758" w14:textId="77777777" w:rsidR="006961BF" w:rsidRPr="00361853" w:rsidRDefault="00E70BC9" w:rsidP="00D54EA8">
            <w:r w:rsidRPr="00361853">
              <w:t>List any hard deadline</w:t>
            </w:r>
            <w:r w:rsidR="00981644" w:rsidRPr="00361853">
              <w:t>(s)</w:t>
            </w:r>
          </w:p>
        </w:tc>
        <w:tc>
          <w:tcPr>
            <w:tcW w:w="7848" w:type="dxa"/>
            <w:tcBorders>
              <w:bottom w:val="single" w:sz="4" w:space="0" w:color="auto"/>
            </w:tcBorders>
          </w:tcPr>
          <w:p w14:paraId="4818B076" w14:textId="4E42CFE9" w:rsidR="006961BF" w:rsidRPr="00361853" w:rsidRDefault="00CD72AB" w:rsidP="00DA0A3B">
            <w:r w:rsidRPr="00361853">
              <w:rPr>
                <w:rStyle w:val="PlaceholderText"/>
                <w:color w:val="auto"/>
              </w:rPr>
              <w:t>October 20, 2022 – This is the project end date</w:t>
            </w:r>
          </w:p>
        </w:tc>
      </w:tr>
      <w:tr w:rsidR="00361853" w:rsidRPr="00361853" w14:paraId="56314929" w14:textId="77777777" w:rsidTr="00037B06">
        <w:trPr>
          <w:cantSplit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43458BF" w14:textId="77777777" w:rsidR="00330E29" w:rsidRPr="00361853" w:rsidRDefault="00330E29" w:rsidP="00B9637A">
            <w:r w:rsidRPr="00361853">
              <w:t xml:space="preserve">List </w:t>
            </w:r>
            <w:r w:rsidR="00981644" w:rsidRPr="00361853">
              <w:t>other dates/</w:t>
            </w:r>
            <w:r w:rsidRPr="00361853">
              <w:t>descriptions of key milestones</w:t>
            </w:r>
          </w:p>
        </w:tc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8A42" w14:textId="0FC5763D" w:rsidR="009A37A3" w:rsidRPr="00361853" w:rsidRDefault="009A37A3" w:rsidP="009A37A3">
            <w:r w:rsidRPr="00361853">
              <w:t>Hold Risk meeting – Week 1</w:t>
            </w:r>
          </w:p>
          <w:p w14:paraId="7892FC15" w14:textId="77777777" w:rsidR="009A37A3" w:rsidRPr="00361853" w:rsidRDefault="009A37A3" w:rsidP="009A37A3">
            <w:r w:rsidRPr="00361853">
              <w:t>Hold requirement workshop – Week 2</w:t>
            </w:r>
          </w:p>
          <w:p w14:paraId="07BA189D" w14:textId="542A9C73" w:rsidR="009A37A3" w:rsidRPr="00361853" w:rsidRDefault="001E0B55" w:rsidP="009A37A3">
            <w:r w:rsidRPr="00361853">
              <w:t>Create Work Breakdown Structure – Week 3</w:t>
            </w:r>
          </w:p>
          <w:p w14:paraId="01C0CCA3" w14:textId="6F11F612" w:rsidR="001E0B55" w:rsidRPr="00361853" w:rsidRDefault="001E0B55" w:rsidP="009A37A3">
            <w:r w:rsidRPr="00361853">
              <w:t>Create Project high level Plan – Week 4</w:t>
            </w:r>
          </w:p>
          <w:p w14:paraId="1F1A110B" w14:textId="49AAFD20" w:rsidR="001E0B55" w:rsidRPr="00361853" w:rsidRDefault="001E0B55" w:rsidP="009A37A3">
            <w:r w:rsidRPr="00361853">
              <w:t>Create Process Maps – Week 5</w:t>
            </w:r>
          </w:p>
          <w:p w14:paraId="3FBD9642" w14:textId="1DB79568" w:rsidR="001E0B55" w:rsidRPr="00361853" w:rsidRDefault="001E0B55" w:rsidP="009A37A3">
            <w:r w:rsidRPr="00361853">
              <w:t>Create Wireframes – Week 6</w:t>
            </w:r>
          </w:p>
          <w:p w14:paraId="26EB74D3" w14:textId="4D9F705F" w:rsidR="00FC51D5" w:rsidRPr="00361853" w:rsidRDefault="00FC51D5" w:rsidP="009A37A3">
            <w:r w:rsidRPr="00361853">
              <w:t>Create UAT Test plan and document – Week 7</w:t>
            </w:r>
          </w:p>
          <w:p w14:paraId="6B922C13" w14:textId="0B04512A" w:rsidR="001E0B55" w:rsidRPr="00361853" w:rsidRDefault="007851E6" w:rsidP="009A37A3">
            <w:r w:rsidRPr="00361853">
              <w:t>Hold Sprint</w:t>
            </w:r>
            <w:r w:rsidR="00027694" w:rsidRPr="00361853">
              <w:t xml:space="preserve"> 1</w:t>
            </w:r>
            <w:r w:rsidRPr="00361853">
              <w:t xml:space="preserve"> Planning Meeting – Week 8</w:t>
            </w:r>
          </w:p>
          <w:p w14:paraId="0022AE6C" w14:textId="052A20A5" w:rsidR="00027694" w:rsidRPr="00361853" w:rsidRDefault="00027694" w:rsidP="009A37A3">
            <w:r w:rsidRPr="00361853">
              <w:t>Conduct Sprint 1 Demo and UAT – Week 9</w:t>
            </w:r>
          </w:p>
          <w:p w14:paraId="1CBA1B7E" w14:textId="7878D393" w:rsidR="00027694" w:rsidRPr="00361853" w:rsidRDefault="00027694" w:rsidP="00027694">
            <w:r w:rsidRPr="00361853">
              <w:t>Hold Sprint 2 Planning Meeting – Week 10</w:t>
            </w:r>
          </w:p>
          <w:p w14:paraId="2ABD6453" w14:textId="7664A1EA" w:rsidR="00027694" w:rsidRPr="00361853" w:rsidRDefault="00027694" w:rsidP="00027694">
            <w:r w:rsidRPr="00361853">
              <w:t>Conduct Sprint 2 Demo and UAT – Week 11</w:t>
            </w:r>
          </w:p>
          <w:p w14:paraId="0DA48DFD" w14:textId="1B920279" w:rsidR="00027694" w:rsidRPr="00361853" w:rsidRDefault="00027694" w:rsidP="00027694">
            <w:r w:rsidRPr="00361853">
              <w:t>Conduct Final UAT – Week 12</w:t>
            </w:r>
          </w:p>
          <w:p w14:paraId="1FF1427A" w14:textId="7D92A6AD" w:rsidR="007851E6" w:rsidRPr="00361853" w:rsidRDefault="00027694" w:rsidP="009A37A3">
            <w:r w:rsidRPr="00361853">
              <w:t>Submit End of Project Report – Week 12</w:t>
            </w:r>
          </w:p>
          <w:p w14:paraId="073D4FF6" w14:textId="39DDA971" w:rsidR="009A37A3" w:rsidRPr="00361853" w:rsidRDefault="009A37A3" w:rsidP="009A37A3"/>
        </w:tc>
      </w:tr>
      <w:tr w:rsidR="00361853" w:rsidRPr="00361853" w14:paraId="5FF6F27B" w14:textId="77777777" w:rsidTr="00037B06">
        <w:trPr>
          <w:cantSplit/>
          <w:trHeight w:val="56"/>
        </w:trPr>
        <w:tc>
          <w:tcPr>
            <w:tcW w:w="3168" w:type="dxa"/>
            <w:tcBorders>
              <w:top w:val="single" w:sz="4" w:space="0" w:color="auto"/>
            </w:tcBorders>
            <w:shd w:val="clear" w:color="auto" w:fill="FFFF00"/>
          </w:tcPr>
          <w:p w14:paraId="3BD09DF6" w14:textId="3EAD5FD2" w:rsidR="00B9637A" w:rsidRPr="00361853" w:rsidRDefault="0054763C" w:rsidP="00B9637A">
            <w:r w:rsidRPr="00361853">
              <w:t>B</w:t>
            </w:r>
            <w:r w:rsidR="00B9637A" w:rsidRPr="00361853">
              <w:t>udget</w:t>
            </w:r>
            <w:r w:rsidRPr="00361853">
              <w:t xml:space="preserve"> constraints</w:t>
            </w:r>
            <w:r w:rsidR="005C03D1" w:rsidRPr="00361853">
              <w:br/>
            </w:r>
            <w:r w:rsidR="00441BF4" w:rsidRPr="00361853">
              <w:rPr>
                <w:rStyle w:val="PlaceholderText"/>
                <w:color w:val="auto"/>
              </w:rPr>
              <w:t>(</w:t>
            </w:r>
            <w:r w:rsidR="005C03D1" w:rsidRPr="00361853">
              <w:rPr>
                <w:rStyle w:val="PlaceholderText"/>
                <w:color w:val="auto"/>
              </w:rPr>
              <w:t>Enter information about project budget limitations</w:t>
            </w:r>
            <w:r w:rsidR="00441BF4" w:rsidRPr="00361853">
              <w:rPr>
                <w:rStyle w:val="PlaceholderText"/>
                <w:color w:val="auto"/>
              </w:rPr>
              <w:t>)</w:t>
            </w:r>
          </w:p>
        </w:tc>
        <w:tc>
          <w:tcPr>
            <w:tcW w:w="7848" w:type="dxa"/>
            <w:tcBorders>
              <w:top w:val="single" w:sz="4" w:space="0" w:color="auto"/>
            </w:tcBorders>
          </w:tcPr>
          <w:p w14:paraId="4D48A7B4" w14:textId="173F0C45" w:rsidR="00B9637A" w:rsidRPr="00361853" w:rsidRDefault="00B9637A" w:rsidP="00B9637A">
            <w:pPr>
              <w:rPr>
                <w:rStyle w:val="PlaceholderText"/>
                <w:color w:val="auto"/>
              </w:rPr>
            </w:pPr>
            <w:r w:rsidRPr="00361853">
              <w:rPr>
                <w:rStyle w:val="PlaceholderText"/>
                <w:color w:val="auto"/>
              </w:rPr>
              <w:t xml:space="preserve">Total </w:t>
            </w:r>
            <w:r w:rsidR="00AD689B" w:rsidRPr="00361853">
              <w:rPr>
                <w:rStyle w:val="PlaceholderText"/>
                <w:color w:val="auto"/>
              </w:rPr>
              <w:t xml:space="preserve">(maximum) </w:t>
            </w:r>
            <w:r w:rsidRPr="00361853">
              <w:rPr>
                <w:rStyle w:val="PlaceholderText"/>
                <w:color w:val="auto"/>
              </w:rPr>
              <w:t>project budget</w:t>
            </w:r>
            <w:r w:rsidR="00B44DA5" w:rsidRPr="00361853">
              <w:rPr>
                <w:rStyle w:val="PlaceholderText"/>
                <w:color w:val="auto"/>
              </w:rPr>
              <w:t>: £65,000.</w:t>
            </w:r>
          </w:p>
          <w:p w14:paraId="4E74553D" w14:textId="2A58A01C" w:rsidR="00B9637A" w:rsidRPr="00361853" w:rsidRDefault="0054763C" w:rsidP="006F0087">
            <w:r w:rsidRPr="00361853">
              <w:rPr>
                <w:rStyle w:val="PlaceholderText"/>
                <w:color w:val="auto"/>
              </w:rPr>
              <w:t>Maximum b</w:t>
            </w:r>
            <w:r w:rsidR="00B9637A" w:rsidRPr="00361853">
              <w:rPr>
                <w:rStyle w:val="PlaceholderText"/>
                <w:color w:val="auto"/>
              </w:rPr>
              <w:t>udget for key project deliverables</w:t>
            </w:r>
            <w:r w:rsidR="00B44DA5" w:rsidRPr="00361853">
              <w:rPr>
                <w:rStyle w:val="PlaceholderText"/>
                <w:color w:val="auto"/>
              </w:rPr>
              <w:t>: N</w:t>
            </w:r>
            <w:r w:rsidR="00361853" w:rsidRPr="00361853">
              <w:rPr>
                <w:rStyle w:val="PlaceholderText"/>
                <w:color w:val="auto"/>
              </w:rPr>
              <w:t>/A</w:t>
            </w:r>
            <w:r w:rsidR="00B9637A" w:rsidRPr="00361853">
              <w:rPr>
                <w:rStyle w:val="PlaceholderText"/>
                <w:color w:val="auto"/>
              </w:rPr>
              <w:t>.</w:t>
            </w:r>
          </w:p>
        </w:tc>
      </w:tr>
      <w:tr w:rsidR="00361853" w:rsidRPr="00361853" w14:paraId="67F419A2" w14:textId="77777777" w:rsidTr="00037B06">
        <w:trPr>
          <w:cantSplit/>
          <w:trHeight w:val="56"/>
        </w:trPr>
        <w:tc>
          <w:tcPr>
            <w:tcW w:w="3168" w:type="dxa"/>
            <w:shd w:val="clear" w:color="auto" w:fill="FFFF00"/>
          </w:tcPr>
          <w:p w14:paraId="1FC1330D" w14:textId="218967F8" w:rsidR="00B9637A" w:rsidRPr="00361853" w:rsidRDefault="0054763C" w:rsidP="002C010A">
            <w:r w:rsidRPr="00361853">
              <w:t xml:space="preserve">Quality or </w:t>
            </w:r>
            <w:r w:rsidR="002C010A" w:rsidRPr="00361853">
              <w:t>p</w:t>
            </w:r>
            <w:r w:rsidRPr="00361853">
              <w:t>erformance constraints</w:t>
            </w:r>
            <w:r w:rsidR="005C03D1" w:rsidRPr="00361853">
              <w:br/>
            </w:r>
            <w:r w:rsidR="00441BF4" w:rsidRPr="00361853">
              <w:rPr>
                <w:rStyle w:val="PlaceholderText"/>
                <w:color w:val="auto"/>
              </w:rPr>
              <w:t>(</w:t>
            </w:r>
            <w:r w:rsidR="005C03D1" w:rsidRPr="00361853">
              <w:rPr>
                <w:rStyle w:val="PlaceholderText"/>
                <w:color w:val="auto"/>
              </w:rPr>
              <w:t>Enter any other requirements for the functionality, performance, or quality of the project</w:t>
            </w:r>
            <w:r w:rsidR="00441BF4" w:rsidRPr="00361853">
              <w:rPr>
                <w:rStyle w:val="PlaceholderText"/>
                <w:color w:val="auto"/>
              </w:rPr>
              <w:t>)</w:t>
            </w:r>
          </w:p>
        </w:tc>
        <w:tc>
          <w:tcPr>
            <w:tcW w:w="7848" w:type="dxa"/>
          </w:tcPr>
          <w:p w14:paraId="3AB90B52" w14:textId="778FF886" w:rsidR="0021475E" w:rsidRPr="00361853" w:rsidRDefault="00361853" w:rsidP="0078119B">
            <w:pPr>
              <w:rPr>
                <w:rStyle w:val="PlaceholderText"/>
                <w:color w:val="auto"/>
              </w:rPr>
            </w:pPr>
            <w:r w:rsidRPr="00361853">
              <w:rPr>
                <w:rStyle w:val="PlaceholderText"/>
                <w:color w:val="auto"/>
              </w:rPr>
              <w:t>N/A</w:t>
            </w:r>
          </w:p>
        </w:tc>
      </w:tr>
      <w:tr w:rsidR="00361853" w:rsidRPr="00361853" w14:paraId="59CE66DC" w14:textId="77777777" w:rsidTr="00037B06">
        <w:trPr>
          <w:cantSplit/>
          <w:trHeight w:val="56"/>
        </w:trPr>
        <w:tc>
          <w:tcPr>
            <w:tcW w:w="3168" w:type="dxa"/>
            <w:shd w:val="clear" w:color="auto" w:fill="FFFF00"/>
          </w:tcPr>
          <w:p w14:paraId="1A885BAF" w14:textId="03C9A5E5" w:rsidR="00996998" w:rsidRPr="00361853" w:rsidRDefault="00996998" w:rsidP="002C010A">
            <w:r w:rsidRPr="00361853">
              <w:t>Equipment/</w:t>
            </w:r>
            <w:r w:rsidR="002C010A" w:rsidRPr="00361853">
              <w:t>p</w:t>
            </w:r>
            <w:r w:rsidRPr="00361853">
              <w:t>ersonnel Constraints</w:t>
            </w:r>
            <w:r w:rsidR="005C03D1" w:rsidRPr="00361853">
              <w:br/>
            </w:r>
            <w:r w:rsidR="00441BF4" w:rsidRPr="00361853">
              <w:rPr>
                <w:rStyle w:val="PlaceholderText"/>
                <w:color w:val="auto"/>
              </w:rPr>
              <w:t>(</w:t>
            </w:r>
            <w:r w:rsidR="005C03D1" w:rsidRPr="00361853">
              <w:rPr>
                <w:rStyle w:val="PlaceholderText"/>
                <w:color w:val="auto"/>
              </w:rPr>
              <w:t>Enter any constraints regarding equipment or people that will impact the project</w:t>
            </w:r>
            <w:r w:rsidR="00441BF4" w:rsidRPr="00361853">
              <w:rPr>
                <w:rStyle w:val="PlaceholderText"/>
                <w:color w:val="auto"/>
              </w:rPr>
              <w:t>)</w:t>
            </w:r>
          </w:p>
        </w:tc>
        <w:tc>
          <w:tcPr>
            <w:tcW w:w="7848" w:type="dxa"/>
          </w:tcPr>
          <w:p w14:paraId="23ED186A" w14:textId="4ABF5546" w:rsidR="0021475E" w:rsidRPr="00361853" w:rsidRDefault="00361853" w:rsidP="00996998">
            <w:r w:rsidRPr="00361853">
              <w:rPr>
                <w:rStyle w:val="PlaceholderText"/>
                <w:color w:val="auto"/>
              </w:rPr>
              <w:t>N/A</w:t>
            </w:r>
          </w:p>
        </w:tc>
      </w:tr>
    </w:tbl>
    <w:p w14:paraId="33AC74CB" w14:textId="77777777" w:rsidR="00AD689B" w:rsidRDefault="00AD689B" w:rsidP="00F344E7"/>
    <w:p w14:paraId="562B1DDD" w14:textId="77777777" w:rsidR="00AD689B" w:rsidRDefault="00AD689B" w:rsidP="00F344E7"/>
    <w:p w14:paraId="4F257E20" w14:textId="77777777" w:rsidR="00251CAA" w:rsidRDefault="00251CAA"/>
    <w:p w14:paraId="6C647F78" w14:textId="564AC23B" w:rsidR="003A1DAE" w:rsidRDefault="002A3E11" w:rsidP="00220DB3">
      <w:pPr>
        <w:pStyle w:val="Heading2"/>
      </w:pPr>
      <w:r>
        <w:t>Step</w:t>
      </w:r>
      <w:r w:rsidR="00956691">
        <w:t xml:space="preserve"> 5</w:t>
      </w:r>
      <w:r>
        <w:t>.</w:t>
      </w:r>
      <w:r w:rsidR="007E4872">
        <w:t xml:space="preserve"> </w:t>
      </w:r>
      <w:r w:rsidR="00F2633B">
        <w:t>Approvals</w:t>
      </w: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1638"/>
        <w:gridCol w:w="4410"/>
        <w:gridCol w:w="2520"/>
        <w:gridCol w:w="2520"/>
      </w:tblGrid>
      <w:tr w:rsidR="00220DB3" w:rsidRPr="00F2633B" w14:paraId="3D14EE78" w14:textId="77777777" w:rsidTr="00037B06">
        <w:tc>
          <w:tcPr>
            <w:tcW w:w="1638" w:type="dxa"/>
            <w:shd w:val="clear" w:color="auto" w:fill="FFFF00"/>
          </w:tcPr>
          <w:p w14:paraId="667B035F" w14:textId="7FBA9978" w:rsidR="00220DB3" w:rsidRDefault="005D2290" w:rsidP="002F219E">
            <w:r>
              <w:t>S/N</w:t>
            </w:r>
          </w:p>
        </w:tc>
        <w:tc>
          <w:tcPr>
            <w:tcW w:w="4410" w:type="dxa"/>
            <w:shd w:val="clear" w:color="auto" w:fill="FFFF00"/>
          </w:tcPr>
          <w:p w14:paraId="183D3931" w14:textId="77777777" w:rsidR="00220DB3" w:rsidRPr="00F2633B" w:rsidRDefault="00220DB3" w:rsidP="002F219E">
            <w:r>
              <w:t>Role</w:t>
            </w:r>
            <w:r w:rsidR="002F219E">
              <w:t xml:space="preserve"> of Approver</w:t>
            </w:r>
          </w:p>
        </w:tc>
        <w:tc>
          <w:tcPr>
            <w:tcW w:w="2520" w:type="dxa"/>
            <w:shd w:val="clear" w:color="auto" w:fill="FFFF00"/>
          </w:tcPr>
          <w:p w14:paraId="7FC7D2EE" w14:textId="77777777" w:rsidR="00220DB3" w:rsidRPr="00F2633B" w:rsidRDefault="002F219E" w:rsidP="002F219E">
            <w:r>
              <w:t>Submitted</w:t>
            </w:r>
            <w:r w:rsidR="00220DB3">
              <w:t xml:space="preserve"> for Approval</w:t>
            </w:r>
            <w:r w:rsidR="00F344E7">
              <w:t xml:space="preserve"> on:</w:t>
            </w:r>
          </w:p>
        </w:tc>
        <w:tc>
          <w:tcPr>
            <w:tcW w:w="2520" w:type="dxa"/>
            <w:shd w:val="clear" w:color="auto" w:fill="FFFF00"/>
          </w:tcPr>
          <w:p w14:paraId="2FF3F544" w14:textId="77777777" w:rsidR="00220DB3" w:rsidRPr="00F2633B" w:rsidRDefault="00220DB3" w:rsidP="00DE61B4">
            <w:r>
              <w:t xml:space="preserve">Approval </w:t>
            </w:r>
            <w:r w:rsidR="00DE61B4">
              <w:t>Received</w:t>
            </w:r>
            <w:r w:rsidR="00F344E7">
              <w:t xml:space="preserve"> on:</w:t>
            </w:r>
          </w:p>
        </w:tc>
      </w:tr>
      <w:tr w:rsidR="00220DB3" w:rsidRPr="00F2633B" w14:paraId="46CE50FE" w14:textId="77777777">
        <w:tc>
          <w:tcPr>
            <w:tcW w:w="1638" w:type="dxa"/>
          </w:tcPr>
          <w:p w14:paraId="670D5758" w14:textId="7365AB22" w:rsidR="00220DB3" w:rsidRDefault="00B44DA5" w:rsidP="00220DB3">
            <w:r>
              <w:t>1.</w:t>
            </w:r>
          </w:p>
        </w:tc>
        <w:tc>
          <w:tcPr>
            <w:tcW w:w="4410" w:type="dxa"/>
          </w:tcPr>
          <w:p w14:paraId="05DCBE70" w14:textId="6DC8DB38" w:rsidR="00220DB3" w:rsidRPr="00F2633B" w:rsidRDefault="00B44DA5" w:rsidP="00FE55CF">
            <w:r>
              <w:t xml:space="preserve">Albert </w:t>
            </w:r>
            <w:proofErr w:type="spellStart"/>
            <w:r w:rsidR="00600185">
              <w:t>I</w:t>
            </w:r>
            <w:r>
              <w:t>gbedion</w:t>
            </w:r>
            <w:proofErr w:type="spellEnd"/>
            <w:r>
              <w:t xml:space="preserve"> (</w:t>
            </w:r>
            <w:proofErr w:type="spellStart"/>
            <w:r>
              <w:t>Programme</w:t>
            </w:r>
            <w:proofErr w:type="spellEnd"/>
            <w:r>
              <w:t xml:space="preserve"> Manager)</w:t>
            </w:r>
          </w:p>
        </w:tc>
        <w:tc>
          <w:tcPr>
            <w:tcW w:w="2520" w:type="dxa"/>
          </w:tcPr>
          <w:p w14:paraId="00827EA5" w14:textId="30CBAF10" w:rsidR="00220DB3" w:rsidRPr="00F2633B" w:rsidRDefault="00B44DA5" w:rsidP="002F219E">
            <w:r>
              <w:t>July 21, 2022</w:t>
            </w:r>
          </w:p>
        </w:tc>
        <w:tc>
          <w:tcPr>
            <w:tcW w:w="2520" w:type="dxa"/>
          </w:tcPr>
          <w:p w14:paraId="29413D02" w14:textId="77777777" w:rsidR="00220DB3" w:rsidRPr="00F2633B" w:rsidRDefault="00220DB3" w:rsidP="002F219E"/>
        </w:tc>
      </w:tr>
      <w:tr w:rsidR="00220DB3" w:rsidRPr="00F2633B" w14:paraId="6D065CB5" w14:textId="77777777">
        <w:tc>
          <w:tcPr>
            <w:tcW w:w="1638" w:type="dxa"/>
          </w:tcPr>
          <w:p w14:paraId="7405E864" w14:textId="3C31E5F4" w:rsidR="00220DB3" w:rsidRDefault="00220DB3" w:rsidP="002F219E"/>
        </w:tc>
        <w:tc>
          <w:tcPr>
            <w:tcW w:w="4410" w:type="dxa"/>
          </w:tcPr>
          <w:p w14:paraId="21B12AD5" w14:textId="34F2504C" w:rsidR="00220DB3" w:rsidRDefault="00220DB3" w:rsidP="00A51391"/>
        </w:tc>
        <w:tc>
          <w:tcPr>
            <w:tcW w:w="2520" w:type="dxa"/>
          </w:tcPr>
          <w:p w14:paraId="24C4F370" w14:textId="77777777" w:rsidR="00220DB3" w:rsidRPr="00F2633B" w:rsidRDefault="00220DB3" w:rsidP="002F219E"/>
        </w:tc>
        <w:tc>
          <w:tcPr>
            <w:tcW w:w="2520" w:type="dxa"/>
          </w:tcPr>
          <w:p w14:paraId="32BBE329" w14:textId="77777777" w:rsidR="00220DB3" w:rsidRPr="00F2633B" w:rsidRDefault="00220DB3" w:rsidP="002F219E"/>
        </w:tc>
      </w:tr>
    </w:tbl>
    <w:p w14:paraId="425F3145" w14:textId="77777777" w:rsidR="005D2290" w:rsidRDefault="005D2290" w:rsidP="00DE7C16">
      <w:pPr>
        <w:pBdr>
          <w:bottom w:val="single" w:sz="4" w:space="1" w:color="auto"/>
        </w:pBdr>
      </w:pPr>
    </w:p>
    <w:p w14:paraId="5FCA4935" w14:textId="349E924C" w:rsidR="005B04CE" w:rsidRDefault="005B04CE" w:rsidP="00DE7C16">
      <w:pPr>
        <w:pBdr>
          <w:bottom w:val="single" w:sz="4" w:space="1" w:color="auto"/>
        </w:pBdr>
      </w:pPr>
      <w:r>
        <w:t>Attach any additional documentation.</w:t>
      </w:r>
    </w:p>
    <w:p w14:paraId="6E6764D8" w14:textId="77777777" w:rsidR="00B9637A" w:rsidRDefault="00B9637A" w:rsidP="00DE7C16">
      <w:pPr>
        <w:pBdr>
          <w:bottom w:val="single" w:sz="4" w:space="1" w:color="auto"/>
        </w:pBdr>
      </w:pPr>
    </w:p>
    <w:p w14:paraId="0F94B692" w14:textId="77777777" w:rsidR="00DE7C16" w:rsidRDefault="00DE7C16" w:rsidP="007475FF">
      <w:r>
        <w:t>Office Use Only</w:t>
      </w:r>
      <w:r w:rsidR="005B04CE">
        <w:t>:</w:t>
      </w:r>
      <w:r w:rsidR="00A80792">
        <w:tab/>
      </w:r>
      <w:r w:rsidR="00A80792">
        <w:tab/>
      </w:r>
      <w:r w:rsidR="00A80792">
        <w:tab/>
      </w:r>
      <w:r w:rsidR="00A80792">
        <w:tab/>
      </w:r>
      <w:r w:rsidR="00A80792">
        <w:tab/>
      </w:r>
      <w:r w:rsidR="00A80792">
        <w:tab/>
      </w:r>
      <w:r w:rsidR="00A80792">
        <w:tab/>
      </w:r>
    </w:p>
    <w:sectPr w:rsidR="00DE7C16" w:rsidSect="00E53E31">
      <w:headerReference w:type="default" r:id="rId8"/>
      <w:footerReference w:type="default" r:id="rId9"/>
      <w:headerReference w:type="first" r:id="rId10"/>
      <w:pgSz w:w="12240" w:h="15840" w:code="1"/>
      <w:pgMar w:top="432" w:right="720" w:bottom="432" w:left="72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7A1E3" w14:textId="77777777" w:rsidR="005A1207" w:rsidRDefault="005A1207" w:rsidP="00E80568">
      <w:r>
        <w:separator/>
      </w:r>
    </w:p>
  </w:endnote>
  <w:endnote w:type="continuationSeparator" w:id="0">
    <w:p w14:paraId="73B39736" w14:textId="77777777" w:rsidR="005A1207" w:rsidRDefault="005A1207" w:rsidP="00E80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20A3E" w14:textId="284AF99C" w:rsidR="007E4872" w:rsidRPr="00A80792" w:rsidRDefault="00956691" w:rsidP="007E4872">
    <w:pPr>
      <w:pStyle w:val="Footer"/>
      <w:rPr>
        <w:sz w:val="16"/>
        <w:szCs w:val="16"/>
      </w:rPr>
    </w:pPr>
    <w:r>
      <w:rPr>
        <w:sz w:val="16"/>
        <w:szCs w:val="16"/>
      </w:rPr>
      <w:t>Almond Careers</w:t>
    </w:r>
  </w:p>
  <w:p w14:paraId="6F3FC802" w14:textId="77777777" w:rsidR="00A80792" w:rsidRPr="007E4872" w:rsidRDefault="00A80792" w:rsidP="007E48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A7F69" w14:textId="77777777" w:rsidR="005A1207" w:rsidRDefault="005A1207" w:rsidP="00E80568">
      <w:r>
        <w:separator/>
      </w:r>
    </w:p>
  </w:footnote>
  <w:footnote w:type="continuationSeparator" w:id="0">
    <w:p w14:paraId="3EBDD2D6" w14:textId="77777777" w:rsidR="005A1207" w:rsidRDefault="005A1207" w:rsidP="00E805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6212D" w14:textId="6CCF5903" w:rsidR="00063B4B" w:rsidRPr="00E80568" w:rsidRDefault="00037B06" w:rsidP="00E80568">
    <w:pPr>
      <w:pStyle w:val="Header"/>
      <w:pBdr>
        <w:bottom w:val="single" w:sz="4" w:space="1" w:color="auto"/>
      </w:pBdr>
      <w:tabs>
        <w:tab w:val="clear" w:pos="9360"/>
        <w:tab w:val="right" w:pos="10800"/>
      </w:tabs>
      <w:rPr>
        <w:szCs w:val="20"/>
      </w:rPr>
    </w:pPr>
    <w:r>
      <w:rPr>
        <w:rFonts w:ascii="Gill Sans MT" w:hAnsi="Gill Sans MT"/>
        <w:szCs w:val="20"/>
      </w:rPr>
      <w:t>Almond Careers</w:t>
    </w:r>
    <w:r w:rsidR="00063B4B" w:rsidRPr="00E80568">
      <w:rPr>
        <w:rFonts w:ascii="Gill Sans MT" w:hAnsi="Gill Sans MT"/>
        <w:szCs w:val="20"/>
      </w:rPr>
      <w:tab/>
    </w:r>
    <w:r w:rsidR="00063B4B">
      <w:rPr>
        <w:rFonts w:ascii="Gill Sans MT" w:hAnsi="Gill Sans MT"/>
        <w:szCs w:val="20"/>
      </w:rPr>
      <w:tab/>
      <w:t xml:space="preserve">Project </w:t>
    </w:r>
    <w:r w:rsidR="007E4872">
      <w:rPr>
        <w:rFonts w:ascii="Gill Sans MT" w:hAnsi="Gill Sans MT"/>
        <w:szCs w:val="20"/>
      </w:rPr>
      <w:t xml:space="preserve">Scope </w:t>
    </w:r>
    <w:r w:rsidR="00956691">
      <w:rPr>
        <w:rFonts w:ascii="Gill Sans MT" w:hAnsi="Gill Sans MT"/>
        <w:szCs w:val="20"/>
      </w:rPr>
      <w:t>Template</w:t>
    </w:r>
    <w:r w:rsidR="00063B4B">
      <w:rPr>
        <w:rFonts w:ascii="Gill Sans MT" w:hAnsi="Gill Sans MT"/>
        <w:szCs w:val="20"/>
      </w:rPr>
      <w:t xml:space="preserve"> – Page </w:t>
    </w:r>
    <w:r w:rsidR="00EB6E47">
      <w:fldChar w:fldCharType="begin"/>
    </w:r>
    <w:r w:rsidR="00EB6E47">
      <w:instrText xml:space="preserve"> PAGE   \* MERGEFORMAT </w:instrText>
    </w:r>
    <w:r w:rsidR="00EB6E47">
      <w:fldChar w:fldCharType="separate"/>
    </w:r>
    <w:r w:rsidR="000C7AD1" w:rsidRPr="000C7AD1">
      <w:rPr>
        <w:rFonts w:ascii="Gill Sans MT" w:hAnsi="Gill Sans MT"/>
        <w:b/>
        <w:noProof/>
        <w:szCs w:val="20"/>
      </w:rPr>
      <w:t>2</w:t>
    </w:r>
    <w:r w:rsidR="00EB6E47">
      <w:rPr>
        <w:rFonts w:ascii="Gill Sans MT" w:hAnsi="Gill Sans MT"/>
        <w:b/>
        <w:noProof/>
        <w:szCs w:val="20"/>
      </w:rPr>
      <w:fldChar w:fldCharType="end"/>
    </w:r>
    <w:r w:rsidR="00063B4B">
      <w:rPr>
        <w:rFonts w:ascii="Gill Sans MT" w:hAnsi="Gill Sans MT"/>
        <w:szCs w:val="20"/>
      </w:rPr>
      <w:t xml:space="preserve"> of </w:t>
    </w:r>
    <w:r w:rsidR="00BA302F">
      <w:fldChar w:fldCharType="begin"/>
    </w:r>
    <w:r w:rsidR="00BA302F">
      <w:instrText xml:space="preserve"> NUMPAGES   \* MERGEFORMAT </w:instrText>
    </w:r>
    <w:r w:rsidR="00BA302F">
      <w:fldChar w:fldCharType="separate"/>
    </w:r>
    <w:r w:rsidR="000C7AD1" w:rsidRPr="000C7AD1">
      <w:rPr>
        <w:rFonts w:ascii="Gill Sans MT" w:hAnsi="Gill Sans MT"/>
        <w:b/>
        <w:noProof/>
        <w:szCs w:val="20"/>
      </w:rPr>
      <w:t>2</w:t>
    </w:r>
    <w:r w:rsidR="00BA302F">
      <w:rPr>
        <w:rFonts w:ascii="Gill Sans MT" w:hAnsi="Gill Sans MT"/>
        <w:b/>
        <w:noProof/>
        <w:szCs w:val="20"/>
      </w:rPr>
      <w:fldChar w:fldCharType="end"/>
    </w:r>
  </w:p>
  <w:p w14:paraId="0AA3B82F" w14:textId="77777777" w:rsidR="00063B4B" w:rsidRDefault="00063B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A0E7E" w14:textId="6E823D41" w:rsidR="00063B4B" w:rsidRDefault="00277022" w:rsidP="00117AC3">
    <w:r w:rsidRPr="00277022">
      <w:rPr>
        <w:rFonts w:cs="Microsoft Sans Serif"/>
        <w:noProof/>
        <w:color w:val="DFEADF"/>
        <w:sz w:val="24"/>
      </w:rPr>
      <w:drawing>
        <wp:anchor distT="0" distB="0" distL="114300" distR="114300" simplePos="0" relativeHeight="251659264" behindDoc="0" locked="0" layoutInCell="1" allowOverlap="1" wp14:anchorId="1FAB5B0C" wp14:editId="3E41C47B">
          <wp:simplePos x="0" y="0"/>
          <wp:positionH relativeFrom="column">
            <wp:posOffset>-76200</wp:posOffset>
          </wp:positionH>
          <wp:positionV relativeFrom="paragraph">
            <wp:posOffset>5080</wp:posOffset>
          </wp:positionV>
          <wp:extent cx="1013571" cy="622300"/>
          <wp:effectExtent l="0" t="0" r="2540" b="0"/>
          <wp:wrapNone/>
          <wp:docPr id="2" name="Picture 2" descr="Untitled:Users:Jess:Desktop:Almond Careers Promo:Artwork:Logo:AC_logo_high res 9360x5746pixel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:Users:Jess:Desktop:Almond Careers Promo:Artwork:Logo:AC_logo_high res 9360x5746pixel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571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3B4B">
      <w:t xml:space="preserve">  </w:t>
    </w:r>
    <w:r w:rsidR="00063B4B">
      <w:tab/>
    </w:r>
  </w:p>
  <w:p w14:paraId="789AA7F3" w14:textId="20D65090" w:rsidR="00063B4B" w:rsidRDefault="00063B4B" w:rsidP="00117AC3"/>
  <w:p w14:paraId="602A0D9C" w14:textId="26D459E4" w:rsidR="00063B4B" w:rsidRDefault="00956691" w:rsidP="00117AC3">
    <w:pPr>
      <w:pStyle w:val="Heading1"/>
      <w:pBdr>
        <w:bottom w:val="single" w:sz="4" w:space="1" w:color="auto"/>
      </w:pBdr>
      <w:tabs>
        <w:tab w:val="left" w:pos="634"/>
        <w:tab w:val="center" w:pos="5040"/>
        <w:tab w:val="right" w:pos="10620"/>
      </w:tabs>
    </w:pPr>
    <w:r>
      <w:rPr>
        <w:b w:val="0"/>
      </w:rPr>
      <w:tab/>
    </w:r>
    <w:r w:rsidR="00063B4B" w:rsidRPr="00117AC3">
      <w:tab/>
    </w:r>
    <w:r w:rsidR="00063B4B" w:rsidRPr="00441BF4">
      <w:rPr>
        <w:color w:val="548DD4" w:themeColor="text2" w:themeTint="99"/>
      </w:rPr>
      <w:t xml:space="preserve">Project </w:t>
    </w:r>
    <w:r w:rsidR="0043119F" w:rsidRPr="00441BF4">
      <w:rPr>
        <w:color w:val="548DD4" w:themeColor="text2" w:themeTint="99"/>
      </w:rPr>
      <w:t>Scope</w:t>
    </w:r>
    <w:r w:rsidR="00332A87" w:rsidRPr="00441BF4">
      <w:rPr>
        <w:color w:val="548DD4" w:themeColor="text2" w:themeTint="99"/>
      </w:rPr>
      <w:t xml:space="preserve"> </w:t>
    </w:r>
    <w:r w:rsidR="008E10AF" w:rsidRPr="00441BF4">
      <w:rPr>
        <w:color w:val="548DD4" w:themeColor="text2" w:themeTint="99"/>
      </w:rPr>
      <w:t>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164D0"/>
    <w:multiLevelType w:val="hybridMultilevel"/>
    <w:tmpl w:val="1B2A7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A37EE"/>
    <w:multiLevelType w:val="hybridMultilevel"/>
    <w:tmpl w:val="A45619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4C536C"/>
    <w:multiLevelType w:val="hybridMultilevel"/>
    <w:tmpl w:val="2BDAC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D1539B"/>
    <w:multiLevelType w:val="hybridMultilevel"/>
    <w:tmpl w:val="DB8047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510A2D"/>
    <w:multiLevelType w:val="hybridMultilevel"/>
    <w:tmpl w:val="EC4836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8474D"/>
    <w:multiLevelType w:val="hybridMultilevel"/>
    <w:tmpl w:val="16F4EF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F62368"/>
    <w:multiLevelType w:val="hybridMultilevel"/>
    <w:tmpl w:val="961880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D04505"/>
    <w:multiLevelType w:val="hybridMultilevel"/>
    <w:tmpl w:val="AF70E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AD1"/>
    <w:rsid w:val="000113A3"/>
    <w:rsid w:val="000134DC"/>
    <w:rsid w:val="00027694"/>
    <w:rsid w:val="00034BDE"/>
    <w:rsid w:val="00037B06"/>
    <w:rsid w:val="00041C1D"/>
    <w:rsid w:val="000455BE"/>
    <w:rsid w:val="00051A37"/>
    <w:rsid w:val="00063B4B"/>
    <w:rsid w:val="0007701F"/>
    <w:rsid w:val="000961EB"/>
    <w:rsid w:val="000C586A"/>
    <w:rsid w:val="000C7AD1"/>
    <w:rsid w:val="000D27C6"/>
    <w:rsid w:val="000E32F1"/>
    <w:rsid w:val="000F7F36"/>
    <w:rsid w:val="001158CC"/>
    <w:rsid w:val="00117AC3"/>
    <w:rsid w:val="00125937"/>
    <w:rsid w:val="001408D9"/>
    <w:rsid w:val="001526D5"/>
    <w:rsid w:val="00153D9A"/>
    <w:rsid w:val="00155084"/>
    <w:rsid w:val="00183870"/>
    <w:rsid w:val="001A5645"/>
    <w:rsid w:val="001B0ADC"/>
    <w:rsid w:val="001B69BB"/>
    <w:rsid w:val="001E0B55"/>
    <w:rsid w:val="00204E86"/>
    <w:rsid w:val="00210EB9"/>
    <w:rsid w:val="0021475E"/>
    <w:rsid w:val="00220DB3"/>
    <w:rsid w:val="00235C2C"/>
    <w:rsid w:val="00242C11"/>
    <w:rsid w:val="00242F73"/>
    <w:rsid w:val="00251CAA"/>
    <w:rsid w:val="002626EE"/>
    <w:rsid w:val="00277022"/>
    <w:rsid w:val="00283A67"/>
    <w:rsid w:val="00290CF4"/>
    <w:rsid w:val="002A3E11"/>
    <w:rsid w:val="002A66BE"/>
    <w:rsid w:val="002B2D8C"/>
    <w:rsid w:val="002C010A"/>
    <w:rsid w:val="002C1DD4"/>
    <w:rsid w:val="002D31C5"/>
    <w:rsid w:val="002D6A4A"/>
    <w:rsid w:val="002E2B67"/>
    <w:rsid w:val="002F219E"/>
    <w:rsid w:val="0031484C"/>
    <w:rsid w:val="003237F9"/>
    <w:rsid w:val="00323A0C"/>
    <w:rsid w:val="0032491B"/>
    <w:rsid w:val="00330E29"/>
    <w:rsid w:val="00332A87"/>
    <w:rsid w:val="003439AC"/>
    <w:rsid w:val="00345B97"/>
    <w:rsid w:val="00345FD5"/>
    <w:rsid w:val="00361853"/>
    <w:rsid w:val="00374813"/>
    <w:rsid w:val="003959A3"/>
    <w:rsid w:val="003A1DAE"/>
    <w:rsid w:val="003A2319"/>
    <w:rsid w:val="003A5B01"/>
    <w:rsid w:val="003B26C2"/>
    <w:rsid w:val="003B5664"/>
    <w:rsid w:val="003C3949"/>
    <w:rsid w:val="003C6AAF"/>
    <w:rsid w:val="003F3229"/>
    <w:rsid w:val="004043F7"/>
    <w:rsid w:val="00424445"/>
    <w:rsid w:val="00425EEA"/>
    <w:rsid w:val="0043119F"/>
    <w:rsid w:val="004321B6"/>
    <w:rsid w:val="00441BF4"/>
    <w:rsid w:val="00446CB7"/>
    <w:rsid w:val="00464E0B"/>
    <w:rsid w:val="00483504"/>
    <w:rsid w:val="0048650D"/>
    <w:rsid w:val="0049054E"/>
    <w:rsid w:val="004C6EA8"/>
    <w:rsid w:val="004D019F"/>
    <w:rsid w:val="004E307F"/>
    <w:rsid w:val="0054763C"/>
    <w:rsid w:val="00571AED"/>
    <w:rsid w:val="00577F88"/>
    <w:rsid w:val="00586877"/>
    <w:rsid w:val="00593C3B"/>
    <w:rsid w:val="005A1207"/>
    <w:rsid w:val="005B04CE"/>
    <w:rsid w:val="005B4453"/>
    <w:rsid w:val="005B4C45"/>
    <w:rsid w:val="005C03D1"/>
    <w:rsid w:val="005C7C64"/>
    <w:rsid w:val="005C7F08"/>
    <w:rsid w:val="005D2290"/>
    <w:rsid w:val="005D422F"/>
    <w:rsid w:val="005D537A"/>
    <w:rsid w:val="005F099D"/>
    <w:rsid w:val="005F40F0"/>
    <w:rsid w:val="00600185"/>
    <w:rsid w:val="00627943"/>
    <w:rsid w:val="00634802"/>
    <w:rsid w:val="00657603"/>
    <w:rsid w:val="00671CC4"/>
    <w:rsid w:val="00672F09"/>
    <w:rsid w:val="00672F6A"/>
    <w:rsid w:val="00676F57"/>
    <w:rsid w:val="00686F12"/>
    <w:rsid w:val="00686F96"/>
    <w:rsid w:val="0069244F"/>
    <w:rsid w:val="006938E5"/>
    <w:rsid w:val="006951EB"/>
    <w:rsid w:val="006961BF"/>
    <w:rsid w:val="0069796A"/>
    <w:rsid w:val="006A101D"/>
    <w:rsid w:val="006B341D"/>
    <w:rsid w:val="006D4579"/>
    <w:rsid w:val="006E4F35"/>
    <w:rsid w:val="006F0087"/>
    <w:rsid w:val="006F3259"/>
    <w:rsid w:val="006F3585"/>
    <w:rsid w:val="006F399A"/>
    <w:rsid w:val="00713365"/>
    <w:rsid w:val="00714659"/>
    <w:rsid w:val="007252DA"/>
    <w:rsid w:val="007437F0"/>
    <w:rsid w:val="007475FF"/>
    <w:rsid w:val="007656D9"/>
    <w:rsid w:val="007737EF"/>
    <w:rsid w:val="0078119B"/>
    <w:rsid w:val="00783231"/>
    <w:rsid w:val="007851E6"/>
    <w:rsid w:val="007930F8"/>
    <w:rsid w:val="007A3A7E"/>
    <w:rsid w:val="007B377C"/>
    <w:rsid w:val="007E4872"/>
    <w:rsid w:val="007E4BF7"/>
    <w:rsid w:val="00840573"/>
    <w:rsid w:val="00843796"/>
    <w:rsid w:val="008561B0"/>
    <w:rsid w:val="00880C40"/>
    <w:rsid w:val="00884688"/>
    <w:rsid w:val="00884EBD"/>
    <w:rsid w:val="008928DD"/>
    <w:rsid w:val="008A71B4"/>
    <w:rsid w:val="008E10AF"/>
    <w:rsid w:val="008E3A1D"/>
    <w:rsid w:val="008E5564"/>
    <w:rsid w:val="008F3F72"/>
    <w:rsid w:val="008F6559"/>
    <w:rsid w:val="00907094"/>
    <w:rsid w:val="009129A4"/>
    <w:rsid w:val="009211DC"/>
    <w:rsid w:val="00945992"/>
    <w:rsid w:val="00956691"/>
    <w:rsid w:val="00956C38"/>
    <w:rsid w:val="009638E3"/>
    <w:rsid w:val="00981644"/>
    <w:rsid w:val="00996998"/>
    <w:rsid w:val="009A37A3"/>
    <w:rsid w:val="009B49F9"/>
    <w:rsid w:val="009E5662"/>
    <w:rsid w:val="00A03153"/>
    <w:rsid w:val="00A47FA0"/>
    <w:rsid w:val="00A51391"/>
    <w:rsid w:val="00A554BE"/>
    <w:rsid w:val="00A65390"/>
    <w:rsid w:val="00A80792"/>
    <w:rsid w:val="00A90B7A"/>
    <w:rsid w:val="00AD689B"/>
    <w:rsid w:val="00AE5CC2"/>
    <w:rsid w:val="00B04C9C"/>
    <w:rsid w:val="00B177E7"/>
    <w:rsid w:val="00B44DA5"/>
    <w:rsid w:val="00B456D6"/>
    <w:rsid w:val="00B76C04"/>
    <w:rsid w:val="00B91381"/>
    <w:rsid w:val="00B91601"/>
    <w:rsid w:val="00B9567A"/>
    <w:rsid w:val="00B9637A"/>
    <w:rsid w:val="00B96CEE"/>
    <w:rsid w:val="00BA2714"/>
    <w:rsid w:val="00BA302F"/>
    <w:rsid w:val="00BD64D0"/>
    <w:rsid w:val="00BD7D36"/>
    <w:rsid w:val="00BE5FCC"/>
    <w:rsid w:val="00BE66FF"/>
    <w:rsid w:val="00BF1FB7"/>
    <w:rsid w:val="00BF58CE"/>
    <w:rsid w:val="00C3657A"/>
    <w:rsid w:val="00C427B0"/>
    <w:rsid w:val="00C51DC3"/>
    <w:rsid w:val="00C52B15"/>
    <w:rsid w:val="00C536EF"/>
    <w:rsid w:val="00C56AB2"/>
    <w:rsid w:val="00C61C9A"/>
    <w:rsid w:val="00C65D11"/>
    <w:rsid w:val="00C812A5"/>
    <w:rsid w:val="00C87D83"/>
    <w:rsid w:val="00C92E17"/>
    <w:rsid w:val="00CD0034"/>
    <w:rsid w:val="00CD72AB"/>
    <w:rsid w:val="00D05563"/>
    <w:rsid w:val="00D23D65"/>
    <w:rsid w:val="00D33ADC"/>
    <w:rsid w:val="00D47CC0"/>
    <w:rsid w:val="00D54EA8"/>
    <w:rsid w:val="00D65343"/>
    <w:rsid w:val="00D74EE9"/>
    <w:rsid w:val="00D75B9C"/>
    <w:rsid w:val="00D86BFA"/>
    <w:rsid w:val="00D91402"/>
    <w:rsid w:val="00DA0A3B"/>
    <w:rsid w:val="00DB6FF9"/>
    <w:rsid w:val="00DE61B4"/>
    <w:rsid w:val="00DE7C16"/>
    <w:rsid w:val="00DF5DCB"/>
    <w:rsid w:val="00E148EF"/>
    <w:rsid w:val="00E175FC"/>
    <w:rsid w:val="00E22986"/>
    <w:rsid w:val="00E34736"/>
    <w:rsid w:val="00E53008"/>
    <w:rsid w:val="00E53E31"/>
    <w:rsid w:val="00E609A1"/>
    <w:rsid w:val="00E60F1F"/>
    <w:rsid w:val="00E67687"/>
    <w:rsid w:val="00E70BC9"/>
    <w:rsid w:val="00E76754"/>
    <w:rsid w:val="00E77166"/>
    <w:rsid w:val="00E80568"/>
    <w:rsid w:val="00E922E1"/>
    <w:rsid w:val="00E93E6E"/>
    <w:rsid w:val="00EA0507"/>
    <w:rsid w:val="00EA2D67"/>
    <w:rsid w:val="00EB6E47"/>
    <w:rsid w:val="00EB73F0"/>
    <w:rsid w:val="00EC31FE"/>
    <w:rsid w:val="00ED76DD"/>
    <w:rsid w:val="00EE093B"/>
    <w:rsid w:val="00EE1C63"/>
    <w:rsid w:val="00EE7BB3"/>
    <w:rsid w:val="00F0153A"/>
    <w:rsid w:val="00F01FCF"/>
    <w:rsid w:val="00F049CE"/>
    <w:rsid w:val="00F2633B"/>
    <w:rsid w:val="00F275DC"/>
    <w:rsid w:val="00F31617"/>
    <w:rsid w:val="00F31F51"/>
    <w:rsid w:val="00F344E7"/>
    <w:rsid w:val="00F35717"/>
    <w:rsid w:val="00F36F55"/>
    <w:rsid w:val="00F4625F"/>
    <w:rsid w:val="00F524B5"/>
    <w:rsid w:val="00F53580"/>
    <w:rsid w:val="00F62714"/>
    <w:rsid w:val="00F7736C"/>
    <w:rsid w:val="00FA4901"/>
    <w:rsid w:val="00FA7F8C"/>
    <w:rsid w:val="00FB6678"/>
    <w:rsid w:val="00FC38BC"/>
    <w:rsid w:val="00FC51D5"/>
    <w:rsid w:val="00FD2904"/>
    <w:rsid w:val="00FE55CF"/>
    <w:rsid w:val="00FF2FB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6FE798"/>
  <w15:docId w15:val="{66E4F34A-AC48-4526-B455-AEF06044D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5717"/>
    <w:rPr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17AC3"/>
    <w:pPr>
      <w:keepNext/>
      <w:spacing w:before="120" w:after="60"/>
      <w:outlineLvl w:val="0"/>
    </w:pPr>
    <w:rPr>
      <w:rFonts w:ascii="Gill Sans MT" w:eastAsia="Times New Roman" w:hAnsi="Gill Sans MT"/>
      <w:b/>
      <w:bCs/>
      <w:kern w:val="32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3A1DAE"/>
    <w:pPr>
      <w:outlineLvl w:val="1"/>
    </w:pPr>
    <w:rPr>
      <w:i/>
      <w:i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61C9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61C9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61C9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C61C9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61C9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C61C9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C61C9A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117AC3"/>
    <w:rPr>
      <w:rFonts w:ascii="Gill Sans MT" w:eastAsia="Times New Roman" w:hAnsi="Gill Sans MT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3A1DAE"/>
    <w:rPr>
      <w:rFonts w:ascii="Gill Sans MT" w:eastAsia="Times New Roman" w:hAnsi="Gill Sans MT"/>
      <w:b/>
      <w:bCs/>
      <w:i/>
      <w:iCs/>
      <w:kern w:val="32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C61C9A"/>
    <w:rPr>
      <w:rFonts w:ascii="Cambria" w:hAnsi="Cambria" w:cs="Times New Roman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rsid w:val="00C61C9A"/>
    <w:rPr>
      <w:rFonts w:cs="Times New Roman"/>
      <w:b/>
      <w:bCs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C61C9A"/>
    <w:rPr>
      <w:rFonts w:cs="Times New Roman"/>
      <w:b/>
      <w:bCs/>
      <w:i/>
      <w:iCs/>
      <w:sz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61C9A"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61C9A"/>
    <w:rPr>
      <w:rFonts w:cs="Times New Roman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61C9A"/>
    <w:rPr>
      <w:rFonts w:cs="Times New Roman"/>
      <w:i/>
      <w:iCs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61C9A"/>
    <w:rPr>
      <w:rFonts w:ascii="Cambria" w:hAnsi="Cambria"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C61C9A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C61C9A"/>
    <w:rPr>
      <w:rFonts w:ascii="Cambria" w:hAnsi="Cambria" w:cs="Times New Roman"/>
      <w:b/>
      <w:bCs/>
      <w:kern w:val="28"/>
      <w:sz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C61C9A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uiPriority w:val="99"/>
    <w:rsid w:val="00C61C9A"/>
    <w:rPr>
      <w:rFonts w:ascii="Cambria" w:hAnsi="Cambria" w:cs="Times New Roman"/>
      <w:sz w:val="24"/>
    </w:rPr>
  </w:style>
  <w:style w:type="character" w:styleId="Strong">
    <w:name w:val="Strong"/>
    <w:basedOn w:val="DefaultParagraphFont"/>
    <w:uiPriority w:val="99"/>
    <w:qFormat/>
    <w:rsid w:val="00C61C9A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C61C9A"/>
    <w:rPr>
      <w:rFonts w:ascii="Calibri" w:hAnsi="Calibri" w:cs="Times New Roman"/>
      <w:b/>
      <w:i/>
      <w:iCs/>
    </w:rPr>
  </w:style>
  <w:style w:type="paragraph" w:styleId="NoSpacing">
    <w:name w:val="No Spacing"/>
    <w:basedOn w:val="Normal"/>
    <w:uiPriority w:val="99"/>
    <w:semiHidden/>
    <w:qFormat/>
    <w:rsid w:val="00C61C9A"/>
    <w:rPr>
      <w:szCs w:val="32"/>
    </w:rPr>
  </w:style>
  <w:style w:type="paragraph" w:styleId="ListParagraph">
    <w:name w:val="List Paragraph"/>
    <w:basedOn w:val="Normal"/>
    <w:uiPriority w:val="99"/>
    <w:qFormat/>
    <w:rsid w:val="00C61C9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rsid w:val="00C61C9A"/>
    <w:rPr>
      <w:i/>
    </w:rPr>
  </w:style>
  <w:style w:type="character" w:customStyle="1" w:styleId="QuoteChar">
    <w:name w:val="Quote Char"/>
    <w:basedOn w:val="DefaultParagraphFont"/>
    <w:link w:val="Quote"/>
    <w:uiPriority w:val="99"/>
    <w:rsid w:val="00C61C9A"/>
    <w:rPr>
      <w:rFonts w:cs="Times New Roman"/>
      <w:i/>
      <w:sz w:val="24"/>
    </w:rPr>
  </w:style>
  <w:style w:type="paragraph" w:styleId="IntenseQuote">
    <w:name w:val="Intense Quote"/>
    <w:basedOn w:val="Normal"/>
    <w:next w:val="Normal"/>
    <w:link w:val="IntenseQuoteChar"/>
    <w:uiPriority w:val="99"/>
    <w:rsid w:val="00C61C9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C61C9A"/>
    <w:rPr>
      <w:rFonts w:cs="Times New Roman"/>
      <w:b/>
      <w:i/>
      <w:sz w:val="24"/>
    </w:rPr>
  </w:style>
  <w:style w:type="character" w:styleId="SubtleEmphasis">
    <w:name w:val="Subtle Emphasis"/>
    <w:basedOn w:val="DefaultParagraphFont"/>
    <w:uiPriority w:val="99"/>
    <w:rsid w:val="00C61C9A"/>
    <w:rPr>
      <w:i/>
      <w:color w:val="5A5A5A"/>
    </w:rPr>
  </w:style>
  <w:style w:type="character" w:styleId="IntenseEmphasis">
    <w:name w:val="Intense Emphasis"/>
    <w:basedOn w:val="DefaultParagraphFont"/>
    <w:uiPriority w:val="99"/>
    <w:rsid w:val="00C61C9A"/>
    <w:rPr>
      <w:rFonts w:cs="Times New Roman"/>
      <w:b/>
      <w:i/>
      <w:sz w:val="24"/>
      <w:u w:val="single"/>
    </w:rPr>
  </w:style>
  <w:style w:type="character" w:styleId="SubtleReference">
    <w:name w:val="Subtle Reference"/>
    <w:basedOn w:val="DefaultParagraphFont"/>
    <w:uiPriority w:val="99"/>
    <w:rsid w:val="00C61C9A"/>
    <w:rPr>
      <w:rFonts w:cs="Times New Roman"/>
      <w:sz w:val="24"/>
      <w:u w:val="single"/>
    </w:rPr>
  </w:style>
  <w:style w:type="character" w:styleId="IntenseReference">
    <w:name w:val="Intense Reference"/>
    <w:basedOn w:val="DefaultParagraphFont"/>
    <w:uiPriority w:val="99"/>
    <w:rsid w:val="00C61C9A"/>
    <w:rPr>
      <w:rFonts w:cs="Times New Roman"/>
      <w:b/>
      <w:sz w:val="24"/>
      <w:u w:val="single"/>
    </w:rPr>
  </w:style>
  <w:style w:type="character" w:styleId="BookTitle">
    <w:name w:val="Book Title"/>
    <w:basedOn w:val="DefaultParagraphFont"/>
    <w:uiPriority w:val="99"/>
    <w:rsid w:val="00C61C9A"/>
    <w:rPr>
      <w:rFonts w:ascii="Cambria" w:hAnsi="Cambria" w:cs="Times New Roman"/>
      <w:b/>
      <w:i/>
      <w:sz w:val="24"/>
    </w:rPr>
  </w:style>
  <w:style w:type="paragraph" w:styleId="TOCHeading">
    <w:name w:val="TOC Heading"/>
    <w:basedOn w:val="Heading1"/>
    <w:next w:val="Normal"/>
    <w:uiPriority w:val="99"/>
    <w:semiHidden/>
    <w:rsid w:val="00C61C9A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1526D5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1526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6D5"/>
    <w:rPr>
      <w:rFonts w:ascii="Tahoma" w:hAnsi="Tahoma" w:cs="Tahoma"/>
      <w:sz w:val="16"/>
    </w:rPr>
  </w:style>
  <w:style w:type="table" w:styleId="TableGrid">
    <w:name w:val="Table Grid"/>
    <w:basedOn w:val="TableNormal"/>
    <w:uiPriority w:val="99"/>
    <w:rsid w:val="007475F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E80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056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80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0568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86F9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F9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F9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6F96"/>
    <w:rPr>
      <w:b/>
      <w:bCs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6F96"/>
    <w:rPr>
      <w:b/>
      <w:bCs/>
      <w:sz w:val="24"/>
      <w:szCs w:val="24"/>
    </w:rPr>
  </w:style>
  <w:style w:type="character" w:customStyle="1" w:styleId="apple-style-span">
    <w:name w:val="apple-style-span"/>
    <w:basedOn w:val="DefaultParagraphFont"/>
    <w:rsid w:val="009969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25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.mosinskis\Google%20Drive\myci.pm\Google%20Drive\T&amp;C%20Project%20Management\_templates\Project%20Scope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9D17C-6B56-44BD-91E5-16B81B511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 Scope Template v2</Template>
  <TotalTime>261</TotalTime>
  <Pages>3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Scope Statement</vt:lpstr>
    </vt:vector>
  </TitlesOfParts>
  <Company>CSUCI</Company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Scope Statement</dc:title>
  <dc:creator>Peter Mosinskis</dc:creator>
  <cp:lastModifiedBy>Ifebuzor, Nchedo (PMS/C4-11) NLNGBNY</cp:lastModifiedBy>
  <cp:revision>13</cp:revision>
  <cp:lastPrinted>2010-10-28T21:55:00Z</cp:lastPrinted>
  <dcterms:created xsi:type="dcterms:W3CDTF">2022-07-16T13:17:00Z</dcterms:created>
  <dcterms:modified xsi:type="dcterms:W3CDTF">2022-07-18T13:10:00Z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961b8e0-b6c1-41d8-b7bb-a3855b55efbf_Enabled">
    <vt:lpwstr>true</vt:lpwstr>
  </property>
  <property fmtid="{D5CDD505-2E9C-101B-9397-08002B2CF9AE}" pid="3" name="MSIP_Label_9961b8e0-b6c1-41d8-b7bb-a3855b55efbf_SetDate">
    <vt:lpwstr>2022-07-14T06:06:03Z</vt:lpwstr>
  </property>
  <property fmtid="{D5CDD505-2E9C-101B-9397-08002B2CF9AE}" pid="4" name="MSIP_Label_9961b8e0-b6c1-41d8-b7bb-a3855b55efbf_Method">
    <vt:lpwstr>Standard</vt:lpwstr>
  </property>
  <property fmtid="{D5CDD505-2E9C-101B-9397-08002B2CF9AE}" pid="5" name="MSIP_Label_9961b8e0-b6c1-41d8-b7bb-a3855b55efbf_Name">
    <vt:lpwstr>Personal</vt:lpwstr>
  </property>
  <property fmtid="{D5CDD505-2E9C-101B-9397-08002B2CF9AE}" pid="6" name="MSIP_Label_9961b8e0-b6c1-41d8-b7bb-a3855b55efbf_SiteId">
    <vt:lpwstr>27610e39-e1af-42c6-b20f-80ca8c8579c6</vt:lpwstr>
  </property>
  <property fmtid="{D5CDD505-2E9C-101B-9397-08002B2CF9AE}" pid="7" name="MSIP_Label_9961b8e0-b6c1-41d8-b7bb-a3855b55efbf_ActionId">
    <vt:lpwstr>710e9e62-233a-4077-a09d-30d6972f0cce</vt:lpwstr>
  </property>
  <property fmtid="{D5CDD505-2E9C-101B-9397-08002B2CF9AE}" pid="8" name="MSIP_Label_9961b8e0-b6c1-41d8-b7bb-a3855b55efbf_ContentBits">
    <vt:lpwstr>0</vt:lpwstr>
  </property>
</Properties>
</file>